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797DD" w14:textId="77777777" w:rsidR="001A5429" w:rsidRPr="00E237E8" w:rsidRDefault="001A5429" w:rsidP="001E1E58"/>
    <w:p w14:paraId="2465988E" w14:textId="77777777" w:rsidR="00066DE2" w:rsidRPr="00E237E8" w:rsidRDefault="001A5429" w:rsidP="0092125E">
      <w:r w:rsidRPr="00E237E8">
        <w:t xml:space="preserve"> </w:t>
      </w:r>
    </w:p>
    <w:sdt>
      <w:sdtPr>
        <w:rPr>
          <w:rFonts w:asciiTheme="minorHAnsi" w:hAnsiTheme="minorHAnsi"/>
          <w:b w:val="0"/>
          <w:i/>
          <w:color w:val="595959" w:themeColor="text1" w:themeTint="A6"/>
          <w:sz w:val="24"/>
        </w:rPr>
        <w:id w:val="350538378"/>
        <w:docPartObj>
          <w:docPartGallery w:val="Table of Contents"/>
          <w:docPartUnique/>
        </w:docPartObj>
      </w:sdtPr>
      <w:sdtEndPr>
        <w:rPr>
          <w:bCs/>
          <w:i w:val="0"/>
          <w:noProof/>
        </w:rPr>
      </w:sdtEndPr>
      <w:sdtContent>
        <w:p w14:paraId="027CD242" w14:textId="77777777" w:rsidR="001E1E58" w:rsidRPr="00E237E8" w:rsidRDefault="00493EC0" w:rsidP="00B42D3D">
          <w:pPr>
            <w:pStyle w:val="TOCHeading"/>
            <w:pBdr>
              <w:bottom w:val="single" w:sz="24" w:space="2" w:color="F0CDA1" w:themeColor="accent1"/>
            </w:pBdr>
          </w:pPr>
          <w:r w:rsidRPr="00E237E8">
            <w:t>TABLE OF CONTENTS</w:t>
          </w:r>
        </w:p>
        <w:p w14:paraId="4A3DA072" w14:textId="1420970D" w:rsidR="00734ADF" w:rsidRDefault="001E1E58" w:rsidP="00201E4F">
          <w:pPr>
            <w:pStyle w:val="TOC1"/>
            <w:rPr>
              <w:rFonts w:eastAsiaTheme="minorEastAsia"/>
              <w:noProof/>
              <w:color w:val="auto"/>
              <w:sz w:val="22"/>
            </w:rPr>
          </w:pPr>
          <w:r w:rsidRPr="00E237E8">
            <w:rPr>
              <w:b/>
              <w:bCs/>
              <w:noProof/>
            </w:rPr>
            <w:fldChar w:fldCharType="begin"/>
          </w:r>
          <w:r w:rsidRPr="00E237E8">
            <w:rPr>
              <w:b/>
              <w:bCs/>
              <w:noProof/>
            </w:rPr>
            <w:instrText xml:space="preserve"> TOC \o "1-3" \h \z \u </w:instrText>
          </w:r>
          <w:r w:rsidRPr="00E237E8">
            <w:rPr>
              <w:b/>
              <w:bCs/>
              <w:noProof/>
            </w:rPr>
            <w:fldChar w:fldCharType="separate"/>
          </w:r>
          <w:hyperlink w:anchor="_Toc37345183" w:history="1">
            <w:r w:rsidR="00734ADF" w:rsidRPr="00D07FF6">
              <w:rPr>
                <w:rStyle w:val="Hyperlink"/>
                <w:noProof/>
              </w:rPr>
              <w:t>I.Business Summary</w:t>
            </w:r>
            <w:r w:rsidR="00734ADF">
              <w:rPr>
                <w:noProof/>
                <w:webHidden/>
              </w:rPr>
              <w:tab/>
            </w:r>
            <w:r w:rsidR="00734ADF">
              <w:rPr>
                <w:noProof/>
                <w:webHidden/>
              </w:rPr>
              <w:fldChar w:fldCharType="begin"/>
            </w:r>
            <w:r w:rsidR="00734ADF">
              <w:rPr>
                <w:noProof/>
                <w:webHidden/>
              </w:rPr>
              <w:instrText xml:space="preserve"> PAGEREF _Toc37345183 \h </w:instrText>
            </w:r>
            <w:r w:rsidR="00734ADF">
              <w:rPr>
                <w:noProof/>
                <w:webHidden/>
              </w:rPr>
            </w:r>
            <w:r w:rsidR="00734ADF">
              <w:rPr>
                <w:noProof/>
                <w:webHidden/>
              </w:rPr>
              <w:fldChar w:fldCharType="separate"/>
            </w:r>
            <w:r w:rsidR="00963F7C">
              <w:rPr>
                <w:noProof/>
                <w:webHidden/>
              </w:rPr>
              <w:t>2</w:t>
            </w:r>
            <w:r w:rsidR="00734ADF">
              <w:rPr>
                <w:noProof/>
                <w:webHidden/>
              </w:rPr>
              <w:fldChar w:fldCharType="end"/>
            </w:r>
          </w:hyperlink>
        </w:p>
        <w:p w14:paraId="39412210" w14:textId="3F583F95" w:rsidR="00734ADF" w:rsidRDefault="00734ADF" w:rsidP="00201E4F">
          <w:pPr>
            <w:pStyle w:val="TOC1"/>
            <w:rPr>
              <w:rFonts w:eastAsiaTheme="minorEastAsia"/>
              <w:noProof/>
              <w:color w:val="auto"/>
              <w:sz w:val="22"/>
            </w:rPr>
          </w:pPr>
          <w:hyperlink w:anchor="_Toc37345184" w:history="1">
            <w:r w:rsidRPr="00D07FF6">
              <w:rPr>
                <w:rStyle w:val="Hyperlink"/>
                <w:noProof/>
              </w:rPr>
              <w:t>II.Market Resarch</w:t>
            </w:r>
            <w:r>
              <w:rPr>
                <w:noProof/>
                <w:webHidden/>
              </w:rPr>
              <w:tab/>
            </w:r>
            <w:r>
              <w:rPr>
                <w:noProof/>
                <w:webHidden/>
              </w:rPr>
              <w:fldChar w:fldCharType="begin"/>
            </w:r>
            <w:r>
              <w:rPr>
                <w:noProof/>
                <w:webHidden/>
              </w:rPr>
              <w:instrText xml:space="preserve"> PAGEREF _Toc37345184 \h </w:instrText>
            </w:r>
            <w:r>
              <w:rPr>
                <w:noProof/>
                <w:webHidden/>
              </w:rPr>
            </w:r>
            <w:r>
              <w:rPr>
                <w:noProof/>
                <w:webHidden/>
              </w:rPr>
              <w:fldChar w:fldCharType="separate"/>
            </w:r>
            <w:r w:rsidR="00963F7C">
              <w:rPr>
                <w:noProof/>
                <w:webHidden/>
              </w:rPr>
              <w:t>3</w:t>
            </w:r>
            <w:r>
              <w:rPr>
                <w:noProof/>
                <w:webHidden/>
              </w:rPr>
              <w:fldChar w:fldCharType="end"/>
            </w:r>
          </w:hyperlink>
        </w:p>
        <w:p w14:paraId="12C481D4" w14:textId="12AA94D2" w:rsidR="00734ADF" w:rsidRDefault="00734ADF" w:rsidP="00201E4F">
          <w:pPr>
            <w:pStyle w:val="TOC1"/>
            <w:rPr>
              <w:rFonts w:eastAsiaTheme="minorEastAsia"/>
              <w:noProof/>
              <w:color w:val="auto"/>
              <w:sz w:val="22"/>
            </w:rPr>
          </w:pPr>
          <w:hyperlink w:anchor="_Toc37345185" w:history="1">
            <w:r w:rsidRPr="00D07FF6">
              <w:rPr>
                <w:rStyle w:val="Hyperlink"/>
                <w:noProof/>
              </w:rPr>
              <w:t>III. Marketing Plan</w:t>
            </w:r>
            <w:r>
              <w:rPr>
                <w:noProof/>
                <w:webHidden/>
              </w:rPr>
              <w:tab/>
            </w:r>
            <w:r>
              <w:rPr>
                <w:noProof/>
                <w:webHidden/>
              </w:rPr>
              <w:fldChar w:fldCharType="begin"/>
            </w:r>
            <w:r>
              <w:rPr>
                <w:noProof/>
                <w:webHidden/>
              </w:rPr>
              <w:instrText xml:space="preserve"> PAGEREF _Toc37345185 \h </w:instrText>
            </w:r>
            <w:r>
              <w:rPr>
                <w:noProof/>
                <w:webHidden/>
              </w:rPr>
            </w:r>
            <w:r>
              <w:rPr>
                <w:noProof/>
                <w:webHidden/>
              </w:rPr>
              <w:fldChar w:fldCharType="separate"/>
            </w:r>
            <w:r w:rsidR="00963F7C">
              <w:rPr>
                <w:noProof/>
                <w:webHidden/>
              </w:rPr>
              <w:t>4</w:t>
            </w:r>
            <w:r>
              <w:rPr>
                <w:noProof/>
                <w:webHidden/>
              </w:rPr>
              <w:fldChar w:fldCharType="end"/>
            </w:r>
          </w:hyperlink>
        </w:p>
        <w:p w14:paraId="17B55678" w14:textId="0EB56241" w:rsidR="00734ADF" w:rsidRDefault="00734ADF" w:rsidP="00201E4F">
          <w:pPr>
            <w:pStyle w:val="TOC1"/>
            <w:rPr>
              <w:rFonts w:eastAsiaTheme="minorEastAsia"/>
              <w:noProof/>
              <w:color w:val="auto"/>
              <w:sz w:val="22"/>
            </w:rPr>
          </w:pPr>
          <w:hyperlink w:anchor="_Toc37345186" w:history="1">
            <w:r w:rsidRPr="00D07FF6">
              <w:rPr>
                <w:rStyle w:val="Hyperlink"/>
                <w:noProof/>
              </w:rPr>
              <w:t>IV.Operational Plan</w:t>
            </w:r>
            <w:r>
              <w:rPr>
                <w:noProof/>
                <w:webHidden/>
              </w:rPr>
              <w:tab/>
            </w:r>
            <w:r>
              <w:rPr>
                <w:noProof/>
                <w:webHidden/>
              </w:rPr>
              <w:fldChar w:fldCharType="begin"/>
            </w:r>
            <w:r>
              <w:rPr>
                <w:noProof/>
                <w:webHidden/>
              </w:rPr>
              <w:instrText xml:space="preserve"> PAGEREF _Toc37345186 \h </w:instrText>
            </w:r>
            <w:r>
              <w:rPr>
                <w:noProof/>
                <w:webHidden/>
              </w:rPr>
            </w:r>
            <w:r>
              <w:rPr>
                <w:noProof/>
                <w:webHidden/>
              </w:rPr>
              <w:fldChar w:fldCharType="separate"/>
            </w:r>
            <w:r w:rsidR="00963F7C">
              <w:rPr>
                <w:noProof/>
                <w:webHidden/>
              </w:rPr>
              <w:t>5</w:t>
            </w:r>
            <w:r>
              <w:rPr>
                <w:noProof/>
                <w:webHidden/>
              </w:rPr>
              <w:fldChar w:fldCharType="end"/>
            </w:r>
          </w:hyperlink>
        </w:p>
        <w:p w14:paraId="22C2F2C4" w14:textId="5B177F25" w:rsidR="00734ADF" w:rsidRDefault="00734ADF" w:rsidP="00201E4F">
          <w:pPr>
            <w:pStyle w:val="TOC1"/>
            <w:rPr>
              <w:rFonts w:eastAsiaTheme="minorEastAsia"/>
              <w:noProof/>
              <w:color w:val="auto"/>
              <w:sz w:val="22"/>
            </w:rPr>
          </w:pPr>
          <w:hyperlink w:anchor="_Toc37345187" w:history="1">
            <w:r w:rsidRPr="00D07FF6">
              <w:rPr>
                <w:rStyle w:val="Hyperlink"/>
                <w:noProof/>
              </w:rPr>
              <w:t>V.Finacial Information</w:t>
            </w:r>
            <w:r>
              <w:rPr>
                <w:noProof/>
                <w:webHidden/>
              </w:rPr>
              <w:tab/>
            </w:r>
            <w:r>
              <w:rPr>
                <w:noProof/>
                <w:webHidden/>
              </w:rPr>
              <w:fldChar w:fldCharType="begin"/>
            </w:r>
            <w:r>
              <w:rPr>
                <w:noProof/>
                <w:webHidden/>
              </w:rPr>
              <w:instrText xml:space="preserve"> PAGEREF _Toc37345187 \h </w:instrText>
            </w:r>
            <w:r>
              <w:rPr>
                <w:noProof/>
                <w:webHidden/>
              </w:rPr>
            </w:r>
            <w:r>
              <w:rPr>
                <w:noProof/>
                <w:webHidden/>
              </w:rPr>
              <w:fldChar w:fldCharType="separate"/>
            </w:r>
            <w:r w:rsidR="00963F7C">
              <w:rPr>
                <w:noProof/>
                <w:webHidden/>
              </w:rPr>
              <w:t>6</w:t>
            </w:r>
            <w:r>
              <w:rPr>
                <w:noProof/>
                <w:webHidden/>
              </w:rPr>
              <w:fldChar w:fldCharType="end"/>
            </w:r>
          </w:hyperlink>
        </w:p>
        <w:p w14:paraId="71BC8405" w14:textId="0757B168" w:rsidR="001E1E58" w:rsidRPr="00E237E8" w:rsidRDefault="001E1E58" w:rsidP="00974BF8">
          <w:pPr>
            <w:tabs>
              <w:tab w:val="left" w:pos="5670"/>
            </w:tabs>
            <w:ind w:left="5103"/>
          </w:pPr>
          <w:r w:rsidRPr="00E237E8">
            <w:rPr>
              <w:b/>
              <w:bCs/>
              <w:noProof/>
            </w:rPr>
            <w:fldChar w:fldCharType="end"/>
          </w:r>
        </w:p>
      </w:sdtContent>
    </w:sdt>
    <w:p w14:paraId="68219F09" w14:textId="78DF0124" w:rsidR="000A7626" w:rsidRDefault="000A7626" w:rsidP="000A7626"/>
    <w:p w14:paraId="1E3BBB8A" w14:textId="7496618A" w:rsidR="00734ADF" w:rsidRDefault="00734ADF" w:rsidP="000A7626"/>
    <w:p w14:paraId="4828E51E" w14:textId="24F90374" w:rsidR="00734ADF" w:rsidRDefault="00734ADF" w:rsidP="000A7626"/>
    <w:p w14:paraId="00063649" w14:textId="00D60281" w:rsidR="00734ADF" w:rsidRDefault="00734ADF" w:rsidP="000A7626"/>
    <w:p w14:paraId="2D2AB4B4" w14:textId="0B043696" w:rsidR="00734ADF" w:rsidRDefault="00734ADF" w:rsidP="000A7626"/>
    <w:p w14:paraId="3BAEC9B8" w14:textId="6A67915C" w:rsidR="00734ADF" w:rsidRDefault="00734ADF" w:rsidP="000A7626"/>
    <w:p w14:paraId="22405F19" w14:textId="18622D0F" w:rsidR="00734ADF" w:rsidRDefault="00734ADF" w:rsidP="000A7626"/>
    <w:p w14:paraId="09675D76" w14:textId="6C9B2EAD" w:rsidR="00734ADF" w:rsidRDefault="00734ADF" w:rsidP="000A7626"/>
    <w:p w14:paraId="185A8289" w14:textId="75F204BE" w:rsidR="00734ADF" w:rsidRDefault="00734ADF" w:rsidP="000A7626"/>
    <w:p w14:paraId="60ACD95E" w14:textId="043EFBC9" w:rsidR="00734ADF" w:rsidRDefault="00734ADF" w:rsidP="000A7626"/>
    <w:p w14:paraId="7F4E00AB" w14:textId="4F46E8CC" w:rsidR="00734ADF" w:rsidRDefault="00734ADF" w:rsidP="000A7626"/>
    <w:p w14:paraId="6E5DA915" w14:textId="09AA09D2" w:rsidR="00734ADF" w:rsidRDefault="00734ADF" w:rsidP="000A7626"/>
    <w:p w14:paraId="5B476A78" w14:textId="7B2D3E65" w:rsidR="00734ADF" w:rsidRDefault="00734ADF" w:rsidP="000A7626"/>
    <w:p w14:paraId="11BF8FB9" w14:textId="75BA95FB" w:rsidR="00734ADF" w:rsidRDefault="00734ADF" w:rsidP="000A7626"/>
    <w:p w14:paraId="1218B89F" w14:textId="7397FFB3" w:rsidR="00734ADF" w:rsidRDefault="00734ADF" w:rsidP="000A7626"/>
    <w:p w14:paraId="29396B84" w14:textId="67AAD5C1" w:rsidR="00734ADF" w:rsidRDefault="00734ADF" w:rsidP="000A7626"/>
    <w:p w14:paraId="1FD7441A" w14:textId="19E17D3F" w:rsidR="00734ADF" w:rsidRDefault="00734ADF" w:rsidP="000A7626"/>
    <w:p w14:paraId="7A8E8A70" w14:textId="77777777" w:rsidR="00734ADF" w:rsidRPr="00E237E8" w:rsidRDefault="00734ADF" w:rsidP="000A7626"/>
    <w:p w14:paraId="45ECA449" w14:textId="7DC726FB" w:rsidR="001E1E58" w:rsidRPr="00E237E8" w:rsidRDefault="00BF2B21" w:rsidP="00BF2B21">
      <w:pPr>
        <w:pStyle w:val="Heading1"/>
      </w:pPr>
      <w:bookmarkStart w:id="0" w:name="_Toc37345183"/>
      <w:r>
        <w:t>I.Business Summary</w:t>
      </w:r>
      <w:bookmarkEnd w:id="0"/>
    </w:p>
    <w:p w14:paraId="1DF63E5D" w14:textId="2407217D" w:rsidR="00BF2B21" w:rsidRDefault="00BF2B21" w:rsidP="00BF2B21">
      <w:r>
        <w:t xml:space="preserve">Board Members: Naomi Chavful </w:t>
      </w:r>
      <w:r w:rsidR="006F6159">
        <w:t>&amp;</w:t>
      </w:r>
      <w:r>
        <w:t xml:space="preserve"> Kris Daves </w:t>
      </w:r>
    </w:p>
    <w:p w14:paraId="0AC33421" w14:textId="77777777" w:rsidR="00BF2B21" w:rsidRDefault="00BF2B21" w:rsidP="00BF2B21">
      <w:r>
        <w:t>Location: 11906 Rosmarino Ct Richmond TX, 77406</w:t>
      </w:r>
    </w:p>
    <w:p w14:paraId="7DB38E42" w14:textId="77777777" w:rsidR="00BF2B21" w:rsidRDefault="00BF2B21" w:rsidP="00BF2B21">
      <w:r>
        <w:t>Legal Structure: Wegrow Designs LLC</w:t>
      </w:r>
    </w:p>
    <w:p w14:paraId="36EEC56E" w14:textId="77777777" w:rsidR="00BF2B21" w:rsidRDefault="00BF2B21" w:rsidP="00BF2B21"/>
    <w:p w14:paraId="2E9051C9" w14:textId="0D3FB2FB" w:rsidR="0003123C" w:rsidRPr="0059673E" w:rsidRDefault="0003123C" w:rsidP="00974DD3">
      <w:pPr>
        <w:spacing w:before="0" w:after="0"/>
        <w:rPr>
          <w:sz w:val="28"/>
        </w:rPr>
      </w:pPr>
    </w:p>
    <w:p w14:paraId="67E8F243" w14:textId="77777777" w:rsidR="0056528D" w:rsidRDefault="0056528D" w:rsidP="00BF2B21">
      <w:pPr>
        <w:pStyle w:val="Heading1"/>
        <w:tabs>
          <w:tab w:val="left" w:pos="284"/>
        </w:tabs>
      </w:pPr>
      <w:bookmarkStart w:id="1" w:name="_Toc37345184"/>
    </w:p>
    <w:p w14:paraId="797E6D57" w14:textId="77777777" w:rsidR="0056528D" w:rsidRDefault="0056528D" w:rsidP="00BF2B21">
      <w:pPr>
        <w:pStyle w:val="Heading1"/>
        <w:tabs>
          <w:tab w:val="left" w:pos="284"/>
        </w:tabs>
      </w:pPr>
    </w:p>
    <w:p w14:paraId="5FEA22FA" w14:textId="77777777" w:rsidR="0056528D" w:rsidRDefault="0056528D" w:rsidP="00BF2B21">
      <w:pPr>
        <w:pStyle w:val="Heading1"/>
        <w:tabs>
          <w:tab w:val="left" w:pos="284"/>
        </w:tabs>
      </w:pPr>
    </w:p>
    <w:p w14:paraId="547BC06A" w14:textId="434E1586" w:rsidR="0056528D" w:rsidRDefault="0056528D" w:rsidP="00BF2B21">
      <w:pPr>
        <w:pStyle w:val="Heading1"/>
        <w:tabs>
          <w:tab w:val="left" w:pos="284"/>
        </w:tabs>
      </w:pPr>
      <w:bookmarkStart w:id="2" w:name="_GoBack"/>
      <w:bookmarkEnd w:id="2"/>
    </w:p>
    <w:p w14:paraId="259C8B40" w14:textId="0196DA5D" w:rsidR="0056528D" w:rsidRDefault="0056528D" w:rsidP="0056528D"/>
    <w:p w14:paraId="1343D989" w14:textId="2CFD15A5" w:rsidR="0056528D" w:rsidRDefault="0056528D" w:rsidP="0056528D"/>
    <w:p w14:paraId="043414C1" w14:textId="5D0CD59D" w:rsidR="0056528D" w:rsidRDefault="0056528D" w:rsidP="0056528D"/>
    <w:p w14:paraId="506BD1A5" w14:textId="535694C9" w:rsidR="0056528D" w:rsidRDefault="0056528D" w:rsidP="0056528D"/>
    <w:p w14:paraId="3B96C7CC" w14:textId="227BC2B7" w:rsidR="0056528D" w:rsidRDefault="0056528D" w:rsidP="0056528D"/>
    <w:p w14:paraId="00E9A5A6" w14:textId="1E848981" w:rsidR="0056528D" w:rsidRDefault="0056528D" w:rsidP="0056528D"/>
    <w:p w14:paraId="5D9BD62E" w14:textId="77777777" w:rsidR="0056528D" w:rsidRPr="0056528D" w:rsidRDefault="0056528D" w:rsidP="0056528D"/>
    <w:p w14:paraId="2A7B333B" w14:textId="7E47B4BF" w:rsidR="0056528D" w:rsidRDefault="0056528D" w:rsidP="0056528D"/>
    <w:p w14:paraId="1FEE05D7" w14:textId="0962C5BA" w:rsidR="0056528D" w:rsidRDefault="0056528D" w:rsidP="0056528D"/>
    <w:p w14:paraId="2D482206" w14:textId="77777777" w:rsidR="0056528D" w:rsidRDefault="0056528D" w:rsidP="0056528D"/>
    <w:p w14:paraId="4FDD77BF" w14:textId="77777777" w:rsidR="0056528D" w:rsidRDefault="0056528D" w:rsidP="0056528D"/>
    <w:p w14:paraId="6840A729" w14:textId="77777777" w:rsidR="0056528D" w:rsidRPr="0056528D" w:rsidRDefault="0056528D" w:rsidP="0056528D"/>
    <w:p w14:paraId="61C83C59" w14:textId="526E618C" w:rsidR="0003123C" w:rsidRPr="00E237E8" w:rsidRDefault="00BF2B21" w:rsidP="00BF2B21">
      <w:pPr>
        <w:pStyle w:val="Heading1"/>
        <w:tabs>
          <w:tab w:val="left" w:pos="284"/>
        </w:tabs>
      </w:pPr>
      <w:r>
        <w:lastRenderedPageBreak/>
        <w:t>II.Market Res</w:t>
      </w:r>
      <w:r w:rsidR="00266942">
        <w:t>E</w:t>
      </w:r>
      <w:r>
        <w:t>arch</w:t>
      </w:r>
      <w:bookmarkEnd w:id="1"/>
      <w:r>
        <w:t xml:space="preserve"> </w:t>
      </w:r>
    </w:p>
    <w:p w14:paraId="25C62EB5" w14:textId="29B1576F" w:rsidR="00BA31C4" w:rsidRPr="00E237E8" w:rsidRDefault="00BA31C4" w:rsidP="00BF2B21">
      <w:pPr>
        <w:pStyle w:val="ListBullet"/>
        <w:numPr>
          <w:ilvl w:val="0"/>
          <w:numId w:val="0"/>
        </w:numPr>
        <w:ind w:left="340"/>
      </w:pPr>
    </w:p>
    <w:p w14:paraId="31859386" w14:textId="77777777" w:rsidR="00BA31C4" w:rsidRPr="00E237E8" w:rsidRDefault="00BA31C4" w:rsidP="00BA31C4">
      <w:pPr>
        <w:rPr>
          <w:rStyle w:val="Strong"/>
        </w:rPr>
        <w:sectPr w:rsidR="00BA31C4" w:rsidRPr="00E237E8" w:rsidSect="00AC4859">
          <w:headerReference w:type="default" r:id="rId11"/>
          <w:pgSz w:w="12240" w:h="15840" w:code="1"/>
          <w:pgMar w:top="2160" w:right="1080" w:bottom="720" w:left="1080" w:header="648" w:footer="432" w:gutter="0"/>
          <w:cols w:space="708"/>
          <w:docGrid w:linePitch="360"/>
        </w:sectPr>
      </w:pPr>
    </w:p>
    <w:p w14:paraId="6C793BAB" w14:textId="697F2E16" w:rsidR="00BA31C4" w:rsidRPr="00BF2B21" w:rsidRDefault="00BF2B21" w:rsidP="00BF2B21">
      <w:pPr>
        <w:pStyle w:val="Heading1"/>
      </w:pPr>
      <w:bookmarkStart w:id="3" w:name="_Toc37345185"/>
      <w:r w:rsidRPr="00BF2B21">
        <w:lastRenderedPageBreak/>
        <w:t>III. Marketing Plan</w:t>
      </w:r>
      <w:bookmarkEnd w:id="3"/>
    </w:p>
    <w:p w14:paraId="6B62B800" w14:textId="77777777" w:rsidR="00BA31C4" w:rsidRPr="00E237E8" w:rsidRDefault="00BA31C4" w:rsidP="0003123C"/>
    <w:p w14:paraId="4539D6DB" w14:textId="77777777" w:rsidR="00D27AF8" w:rsidRPr="00E237E8" w:rsidRDefault="00D27AF8" w:rsidP="0003123C">
      <w:pPr>
        <w:sectPr w:rsidR="00D27AF8" w:rsidRPr="00E237E8" w:rsidSect="00AC4859">
          <w:pgSz w:w="12240" w:h="15840" w:code="1"/>
          <w:pgMar w:top="2160" w:right="1080" w:bottom="720" w:left="1080" w:header="648" w:footer="432" w:gutter="0"/>
          <w:cols w:space="708"/>
          <w:docGrid w:linePitch="360"/>
        </w:sectPr>
      </w:pPr>
    </w:p>
    <w:p w14:paraId="56F456F7" w14:textId="33277CE8" w:rsidR="00D27AF8" w:rsidRPr="00E237E8" w:rsidRDefault="00BF2B21" w:rsidP="00BF2B21">
      <w:pPr>
        <w:pStyle w:val="Heading1"/>
      </w:pPr>
      <w:bookmarkStart w:id="4" w:name="_Toc37345186"/>
      <w:r>
        <w:lastRenderedPageBreak/>
        <w:t>IV.Operational Plan</w:t>
      </w:r>
      <w:bookmarkEnd w:id="4"/>
    </w:p>
    <w:p w14:paraId="360302E6" w14:textId="6C5CF0FB" w:rsidR="00D27AF8" w:rsidRPr="00E237E8" w:rsidRDefault="0059673E" w:rsidP="00BF2B21">
      <w:sdt>
        <w:sdtPr>
          <w:id w:val="-1291896682"/>
          <w:placeholder>
            <w:docPart w:val="2FD162DA03E64387B5DE7ECDE5FF418D"/>
          </w:placeholder>
          <w:temporary/>
          <w15:appearance w15:val="hidden"/>
        </w:sdtPr>
        <w:sdtEndPr/>
        <w:sdtContent/>
      </w:sdt>
    </w:p>
    <w:p w14:paraId="2C930327" w14:textId="77777777" w:rsidR="00D27AF8" w:rsidRPr="00E237E8" w:rsidRDefault="00D27AF8" w:rsidP="00D27AF8"/>
    <w:p w14:paraId="1EECC197" w14:textId="77777777" w:rsidR="00D27AF8" w:rsidRPr="00E237E8" w:rsidRDefault="00D27AF8" w:rsidP="00D27AF8">
      <w:pPr>
        <w:sectPr w:rsidR="00D27AF8" w:rsidRPr="00E237E8" w:rsidSect="00AC4859">
          <w:pgSz w:w="12240" w:h="15840" w:code="1"/>
          <w:pgMar w:top="2160" w:right="1080" w:bottom="720" w:left="1080" w:header="648" w:footer="432" w:gutter="0"/>
          <w:cols w:space="708"/>
          <w:docGrid w:linePitch="360"/>
        </w:sectPr>
      </w:pPr>
    </w:p>
    <w:p w14:paraId="7BCB9033" w14:textId="5BE93676" w:rsidR="00D27AF8" w:rsidRPr="00E237E8" w:rsidRDefault="00BF2B21" w:rsidP="00BF2B21">
      <w:pPr>
        <w:pStyle w:val="Heading1"/>
      </w:pPr>
      <w:bookmarkStart w:id="5" w:name="_Toc37345187"/>
      <w:r>
        <w:lastRenderedPageBreak/>
        <w:t>V.Finacial Information</w:t>
      </w:r>
      <w:bookmarkEnd w:id="5"/>
    </w:p>
    <w:p w14:paraId="0FBA290F" w14:textId="3EAACBD7" w:rsidR="00BF2B21" w:rsidRDefault="00BF2B21" w:rsidP="00BF2B21">
      <w:pPr>
        <w:pStyle w:val="ListBullet"/>
        <w:numPr>
          <w:ilvl w:val="0"/>
          <w:numId w:val="0"/>
        </w:numPr>
        <w:ind w:left="340"/>
        <w:rPr>
          <w:rStyle w:val="Bold"/>
          <w:b w:val="0"/>
          <w:bCs w:val="0"/>
        </w:rPr>
      </w:pPr>
    </w:p>
    <w:p w14:paraId="395ABBD1" w14:textId="68E40A0E" w:rsidR="00BF2B21" w:rsidRDefault="00BF2B21" w:rsidP="00BF2B21">
      <w:pPr>
        <w:pStyle w:val="ListBullet"/>
        <w:numPr>
          <w:ilvl w:val="0"/>
          <w:numId w:val="0"/>
        </w:numPr>
        <w:ind w:left="340"/>
        <w:rPr>
          <w:rStyle w:val="Bold"/>
          <w:b w:val="0"/>
          <w:bCs w:val="0"/>
        </w:rPr>
      </w:pPr>
    </w:p>
    <w:p w14:paraId="0F629FB8" w14:textId="55960725" w:rsidR="00BF2B21" w:rsidRDefault="00BF2B21" w:rsidP="00BF2B21">
      <w:pPr>
        <w:pStyle w:val="ListBullet"/>
        <w:numPr>
          <w:ilvl w:val="0"/>
          <w:numId w:val="0"/>
        </w:numPr>
        <w:ind w:left="340"/>
        <w:rPr>
          <w:rStyle w:val="Bold"/>
          <w:b w:val="0"/>
          <w:bCs w:val="0"/>
        </w:rPr>
      </w:pPr>
    </w:p>
    <w:p w14:paraId="779D0435" w14:textId="5DB7696D" w:rsidR="00BF2B21" w:rsidRDefault="00BF2B21" w:rsidP="00BF2B21">
      <w:pPr>
        <w:pStyle w:val="ListBullet"/>
        <w:numPr>
          <w:ilvl w:val="0"/>
          <w:numId w:val="0"/>
        </w:numPr>
        <w:ind w:left="340"/>
        <w:rPr>
          <w:rStyle w:val="Bold"/>
          <w:b w:val="0"/>
          <w:bCs w:val="0"/>
        </w:rPr>
      </w:pPr>
    </w:p>
    <w:p w14:paraId="60546452" w14:textId="209982F2" w:rsidR="00BF2B21" w:rsidRDefault="00BF2B21" w:rsidP="00BF2B21">
      <w:pPr>
        <w:pStyle w:val="ListBullet"/>
        <w:numPr>
          <w:ilvl w:val="0"/>
          <w:numId w:val="0"/>
        </w:numPr>
        <w:ind w:left="340"/>
        <w:rPr>
          <w:rStyle w:val="Bold"/>
          <w:b w:val="0"/>
          <w:bCs w:val="0"/>
        </w:rPr>
      </w:pPr>
    </w:p>
    <w:p w14:paraId="3C4139A2" w14:textId="2D4CCCC7" w:rsidR="00BF2B21" w:rsidRDefault="00BF2B21" w:rsidP="00BF2B21">
      <w:pPr>
        <w:pStyle w:val="ListBullet"/>
        <w:numPr>
          <w:ilvl w:val="0"/>
          <w:numId w:val="0"/>
        </w:numPr>
        <w:ind w:left="340"/>
        <w:rPr>
          <w:rStyle w:val="Bold"/>
          <w:b w:val="0"/>
          <w:bCs w:val="0"/>
        </w:rPr>
      </w:pPr>
    </w:p>
    <w:p w14:paraId="7658A85C" w14:textId="423FC8DC" w:rsidR="00BF2B21" w:rsidRDefault="00BF2B21" w:rsidP="00BF2B21">
      <w:pPr>
        <w:pStyle w:val="ListBullet"/>
        <w:numPr>
          <w:ilvl w:val="0"/>
          <w:numId w:val="0"/>
        </w:numPr>
        <w:ind w:left="340"/>
        <w:rPr>
          <w:rStyle w:val="Bold"/>
          <w:b w:val="0"/>
          <w:bCs w:val="0"/>
        </w:rPr>
      </w:pPr>
    </w:p>
    <w:p w14:paraId="24096814" w14:textId="17EA9E09" w:rsidR="00BF2B21" w:rsidRDefault="00BF2B21" w:rsidP="00BF2B21">
      <w:pPr>
        <w:pStyle w:val="ListBullet"/>
        <w:numPr>
          <w:ilvl w:val="0"/>
          <w:numId w:val="0"/>
        </w:numPr>
        <w:ind w:left="340"/>
        <w:rPr>
          <w:rStyle w:val="Bold"/>
          <w:b w:val="0"/>
          <w:bCs w:val="0"/>
        </w:rPr>
      </w:pPr>
    </w:p>
    <w:p w14:paraId="1EBD7FC9" w14:textId="66DC048E" w:rsidR="00BF2B21" w:rsidRDefault="00BF2B21" w:rsidP="00BF2B21">
      <w:pPr>
        <w:pStyle w:val="ListBullet"/>
        <w:numPr>
          <w:ilvl w:val="0"/>
          <w:numId w:val="0"/>
        </w:numPr>
        <w:ind w:left="340"/>
        <w:rPr>
          <w:rStyle w:val="Bold"/>
          <w:b w:val="0"/>
          <w:bCs w:val="0"/>
        </w:rPr>
      </w:pPr>
    </w:p>
    <w:p w14:paraId="21A7A0D1" w14:textId="36D1349D" w:rsidR="00BF2B21" w:rsidRDefault="00BF2B21" w:rsidP="00BF2B21">
      <w:pPr>
        <w:pStyle w:val="ListBullet"/>
        <w:numPr>
          <w:ilvl w:val="0"/>
          <w:numId w:val="0"/>
        </w:numPr>
        <w:ind w:left="340"/>
        <w:rPr>
          <w:rStyle w:val="Bold"/>
          <w:b w:val="0"/>
          <w:bCs w:val="0"/>
        </w:rPr>
      </w:pPr>
    </w:p>
    <w:p w14:paraId="12DC37D7" w14:textId="2556ED8D" w:rsidR="00BF2B21" w:rsidRDefault="00BF2B21" w:rsidP="00BF2B21">
      <w:pPr>
        <w:pStyle w:val="ListBullet"/>
        <w:numPr>
          <w:ilvl w:val="0"/>
          <w:numId w:val="0"/>
        </w:numPr>
        <w:ind w:left="340"/>
        <w:rPr>
          <w:rStyle w:val="Bold"/>
          <w:b w:val="0"/>
          <w:bCs w:val="0"/>
        </w:rPr>
      </w:pPr>
    </w:p>
    <w:p w14:paraId="12E407C7" w14:textId="510B10B1" w:rsidR="00BF2B21" w:rsidRDefault="00BF2B21" w:rsidP="00BF2B21">
      <w:pPr>
        <w:pStyle w:val="ListBullet"/>
        <w:numPr>
          <w:ilvl w:val="0"/>
          <w:numId w:val="0"/>
        </w:numPr>
        <w:ind w:left="340"/>
        <w:rPr>
          <w:rStyle w:val="Bold"/>
          <w:b w:val="0"/>
          <w:bCs w:val="0"/>
        </w:rPr>
      </w:pPr>
    </w:p>
    <w:p w14:paraId="308C475E" w14:textId="109ABEAA" w:rsidR="00BF2B21" w:rsidRDefault="00BF2B21" w:rsidP="00BF2B21">
      <w:pPr>
        <w:pStyle w:val="ListBullet"/>
        <w:numPr>
          <w:ilvl w:val="0"/>
          <w:numId w:val="0"/>
        </w:numPr>
        <w:ind w:left="340"/>
        <w:rPr>
          <w:rStyle w:val="Bold"/>
          <w:b w:val="0"/>
          <w:bCs w:val="0"/>
        </w:rPr>
      </w:pPr>
    </w:p>
    <w:p w14:paraId="1B91273F" w14:textId="2A9B6B2A" w:rsidR="00BF2B21" w:rsidRDefault="00BF2B21" w:rsidP="00BF2B21">
      <w:pPr>
        <w:pStyle w:val="ListBullet"/>
        <w:numPr>
          <w:ilvl w:val="0"/>
          <w:numId w:val="0"/>
        </w:numPr>
        <w:ind w:left="340"/>
        <w:rPr>
          <w:rStyle w:val="Bold"/>
          <w:b w:val="0"/>
          <w:bCs w:val="0"/>
        </w:rPr>
      </w:pPr>
    </w:p>
    <w:p w14:paraId="276AE47B" w14:textId="4ACBFB54" w:rsidR="00BF2B21" w:rsidRDefault="00BF2B21" w:rsidP="00BF2B21">
      <w:pPr>
        <w:pStyle w:val="ListBullet"/>
        <w:numPr>
          <w:ilvl w:val="0"/>
          <w:numId w:val="0"/>
        </w:numPr>
        <w:ind w:left="340"/>
        <w:rPr>
          <w:rStyle w:val="Bold"/>
          <w:b w:val="0"/>
          <w:bCs w:val="0"/>
        </w:rPr>
      </w:pPr>
    </w:p>
    <w:p w14:paraId="0E75ABA5" w14:textId="5346A285" w:rsidR="00BF2B21" w:rsidRDefault="00BF2B21" w:rsidP="00BF2B21">
      <w:pPr>
        <w:pStyle w:val="ListBullet"/>
        <w:numPr>
          <w:ilvl w:val="0"/>
          <w:numId w:val="0"/>
        </w:numPr>
        <w:ind w:left="340"/>
        <w:rPr>
          <w:rStyle w:val="Bold"/>
          <w:b w:val="0"/>
          <w:bCs w:val="0"/>
        </w:rPr>
      </w:pPr>
    </w:p>
    <w:p w14:paraId="57D5B064" w14:textId="3BDCD1A2" w:rsidR="00BF2B21" w:rsidRDefault="00BF2B21" w:rsidP="00BF2B21">
      <w:pPr>
        <w:pStyle w:val="ListBullet"/>
        <w:numPr>
          <w:ilvl w:val="0"/>
          <w:numId w:val="0"/>
        </w:numPr>
        <w:ind w:left="340"/>
        <w:rPr>
          <w:rStyle w:val="Bold"/>
          <w:b w:val="0"/>
          <w:bCs w:val="0"/>
        </w:rPr>
      </w:pPr>
    </w:p>
    <w:p w14:paraId="2162FD82" w14:textId="6DA42CE8" w:rsidR="00BF2B21" w:rsidRDefault="00BF2B21" w:rsidP="00BF2B21">
      <w:pPr>
        <w:pStyle w:val="ListBullet"/>
        <w:numPr>
          <w:ilvl w:val="0"/>
          <w:numId w:val="0"/>
        </w:numPr>
        <w:ind w:left="340"/>
        <w:rPr>
          <w:rStyle w:val="Bold"/>
          <w:b w:val="0"/>
          <w:bCs w:val="0"/>
        </w:rPr>
      </w:pPr>
    </w:p>
    <w:p w14:paraId="4E5BA176" w14:textId="2C4E1C56" w:rsidR="00BF2B21" w:rsidRDefault="00BF2B21" w:rsidP="00BF2B21">
      <w:pPr>
        <w:pStyle w:val="ListBullet"/>
        <w:numPr>
          <w:ilvl w:val="0"/>
          <w:numId w:val="0"/>
        </w:numPr>
        <w:ind w:left="340"/>
        <w:rPr>
          <w:rStyle w:val="Bold"/>
          <w:b w:val="0"/>
          <w:bCs w:val="0"/>
        </w:rPr>
      </w:pPr>
    </w:p>
    <w:p w14:paraId="4BA1DB5E" w14:textId="1B6993F8" w:rsidR="00BF2B21" w:rsidRDefault="00BF2B21" w:rsidP="00BF2B21">
      <w:pPr>
        <w:pStyle w:val="ListBullet"/>
        <w:numPr>
          <w:ilvl w:val="0"/>
          <w:numId w:val="0"/>
        </w:numPr>
        <w:ind w:left="340"/>
        <w:rPr>
          <w:rStyle w:val="Bold"/>
          <w:b w:val="0"/>
          <w:bCs w:val="0"/>
        </w:rPr>
      </w:pPr>
    </w:p>
    <w:p w14:paraId="3C5E5D5F" w14:textId="0B30DBE8" w:rsidR="00BF2B21" w:rsidRDefault="00BF2B21" w:rsidP="00BF2B21">
      <w:pPr>
        <w:pStyle w:val="ListBullet"/>
        <w:numPr>
          <w:ilvl w:val="0"/>
          <w:numId w:val="0"/>
        </w:numPr>
        <w:ind w:left="340"/>
        <w:rPr>
          <w:rStyle w:val="Bold"/>
          <w:b w:val="0"/>
          <w:bCs w:val="0"/>
        </w:rPr>
      </w:pPr>
    </w:p>
    <w:p w14:paraId="6C711750" w14:textId="03F0E9D3" w:rsidR="00BF2B21" w:rsidRDefault="00BF2B21" w:rsidP="00BF2B21">
      <w:pPr>
        <w:pStyle w:val="ListBullet"/>
        <w:numPr>
          <w:ilvl w:val="0"/>
          <w:numId w:val="0"/>
        </w:numPr>
        <w:ind w:left="340"/>
        <w:rPr>
          <w:rStyle w:val="Bold"/>
          <w:b w:val="0"/>
          <w:bCs w:val="0"/>
        </w:rPr>
      </w:pPr>
    </w:p>
    <w:p w14:paraId="4C46ED89" w14:textId="77777777" w:rsidR="0056528D" w:rsidRPr="00BF2B21" w:rsidRDefault="0056528D" w:rsidP="00BF2B21">
      <w:pPr>
        <w:pStyle w:val="ListBullet"/>
        <w:numPr>
          <w:ilvl w:val="0"/>
          <w:numId w:val="0"/>
        </w:numPr>
        <w:ind w:left="340"/>
        <w:rPr>
          <w:rStyle w:val="Bold"/>
          <w:b w:val="0"/>
          <w:bCs w:val="0"/>
        </w:rPr>
      </w:pPr>
    </w:p>
    <w:p w14:paraId="5B16C6A2" w14:textId="2A1A2CC3" w:rsidR="00E53724" w:rsidRPr="00E237E8" w:rsidRDefault="0059673E" w:rsidP="00BF2B21">
      <w:pPr>
        <w:pStyle w:val="ListBullet"/>
        <w:numPr>
          <w:ilvl w:val="0"/>
          <w:numId w:val="0"/>
        </w:numPr>
      </w:pPr>
      <w:sdt>
        <w:sdtPr>
          <w:rPr>
            <w:rStyle w:val="Bold"/>
          </w:rPr>
          <w:id w:val="1557357805"/>
          <w:placeholder>
            <w:docPart w:val="0D02CE47F31C48D08096A99340C3B7CE"/>
          </w:placeholder>
          <w:temporary/>
          <w:showingPlcHdr/>
          <w15:appearance w15:val="hidden"/>
        </w:sdtPr>
        <w:sdtContent>
          <w:r w:rsidR="003E78A7" w:rsidRPr="00E237E8">
            <w:rPr>
              <w:rStyle w:val="Bold"/>
            </w:rPr>
            <w:t>SWOT analysis:</w:t>
          </w:r>
        </w:sdtContent>
      </w:sdt>
      <w:r w:rsidR="00E53724" w:rsidRPr="00E237E8">
        <w:rPr>
          <w:rStyle w:val="Bold"/>
        </w:rPr>
        <w:t xml:space="preserve"> </w:t>
      </w:r>
    </w:p>
    <w:p w14:paraId="13CF16C9" w14:textId="4933F2CE" w:rsidR="003E78A7" w:rsidRDefault="003E78A7"/>
    <w:p w14:paraId="4731D27A" w14:textId="6EB3484A" w:rsidR="00102A8D" w:rsidRPr="00E237E8" w:rsidRDefault="00102A8D"/>
    <w:tbl>
      <w:tblPr>
        <w:tblW w:w="10080" w:type="dxa"/>
        <w:tblLayout w:type="fixed"/>
        <w:tblCellMar>
          <w:left w:w="115" w:type="dxa"/>
          <w:right w:w="115" w:type="dxa"/>
        </w:tblCellMar>
        <w:tblLook w:val="0600" w:firstRow="0" w:lastRow="0" w:firstColumn="0" w:lastColumn="0" w:noHBand="1" w:noVBand="1"/>
      </w:tblPr>
      <w:tblGrid>
        <w:gridCol w:w="2592"/>
        <w:gridCol w:w="4896"/>
        <w:gridCol w:w="2592"/>
      </w:tblGrid>
      <w:tr w:rsidR="003E78A7" w:rsidRPr="00E237E8" w14:paraId="08F39B5A" w14:textId="77777777" w:rsidTr="008965F6">
        <w:trPr>
          <w:trHeight w:val="2535"/>
        </w:trPr>
        <w:tc>
          <w:tcPr>
            <w:tcW w:w="2592" w:type="dxa"/>
          </w:tcPr>
          <w:sdt>
            <w:sdtPr>
              <w:id w:val="841667111"/>
              <w:placeholder>
                <w:docPart w:val="BDAEA1C4C35F4647AD2CDFCF23F7EB72"/>
              </w:placeholder>
              <w:temporary/>
              <w:showingPlcHdr/>
              <w15:appearance w15:val="hidden"/>
            </w:sdtPr>
            <w:sdtContent>
              <w:p w14:paraId="0AA9E002" w14:textId="77777777" w:rsidR="003E78A7" w:rsidRPr="00E237E8" w:rsidRDefault="008965F6" w:rsidP="008965F6">
                <w:pPr>
                  <w:pStyle w:val="Graphheading1"/>
                </w:pPr>
                <w:r w:rsidRPr="00E237E8">
                  <w:t>STRENGTHS</w:t>
                </w:r>
              </w:p>
            </w:sdtContent>
          </w:sdt>
          <w:p w14:paraId="29921F63" w14:textId="60B9FF7C" w:rsidR="008965F6" w:rsidRDefault="00102A8D" w:rsidP="00102A8D">
            <w:pPr>
              <w:pStyle w:val="Graphbullet"/>
            </w:pPr>
            <w:r>
              <w:t>Affordable pricing</w:t>
            </w:r>
          </w:p>
          <w:p w14:paraId="699FBD8E" w14:textId="77777777" w:rsidR="00102A8D" w:rsidRDefault="00102A8D" w:rsidP="00102A8D">
            <w:pPr>
              <w:pStyle w:val="Graphbullet"/>
            </w:pPr>
            <w:r>
              <w:t>Provide Professional Organizing Services</w:t>
            </w:r>
          </w:p>
          <w:p w14:paraId="527AE1CC" w14:textId="77777777" w:rsidR="00102A8D" w:rsidRDefault="00102A8D" w:rsidP="00102A8D">
            <w:pPr>
              <w:pStyle w:val="Graphbullet"/>
            </w:pPr>
            <w:r>
              <w:t xml:space="preserve">Vision </w:t>
            </w:r>
          </w:p>
          <w:p w14:paraId="27AF5B4E" w14:textId="5519E08D" w:rsidR="00102A8D" w:rsidRDefault="00102A8D" w:rsidP="00102A8D">
            <w:pPr>
              <w:pStyle w:val="Graphbullet"/>
            </w:pPr>
            <w:r>
              <w:t xml:space="preserve">Relate to the request of others needs </w:t>
            </w:r>
          </w:p>
          <w:p w14:paraId="5CC8518B" w14:textId="7F5ACB5E" w:rsidR="00102A8D" w:rsidRDefault="00102A8D" w:rsidP="00102A8D">
            <w:pPr>
              <w:pStyle w:val="Graphbullet"/>
            </w:pPr>
            <w:r>
              <w:t>Assets to start the business</w:t>
            </w:r>
          </w:p>
          <w:p w14:paraId="69624BE7" w14:textId="13DE64AF" w:rsidR="00102A8D" w:rsidRPr="00E237E8" w:rsidRDefault="00102A8D" w:rsidP="00102A8D">
            <w:pPr>
              <w:pStyle w:val="Graphbullet"/>
              <w:numPr>
                <w:ilvl w:val="0"/>
                <w:numId w:val="0"/>
              </w:numPr>
              <w:ind w:left="284"/>
            </w:pPr>
          </w:p>
        </w:tc>
        <w:tc>
          <w:tcPr>
            <w:tcW w:w="4896" w:type="dxa"/>
            <w:vMerge w:val="restart"/>
            <w:vAlign w:val="center"/>
          </w:tcPr>
          <w:p w14:paraId="7B06DC71" w14:textId="77777777" w:rsidR="003E78A7" w:rsidRPr="00E237E8" w:rsidRDefault="003E78A7" w:rsidP="008965F6">
            <w:pPr>
              <w:pStyle w:val="ListBullet"/>
              <w:numPr>
                <w:ilvl w:val="0"/>
                <w:numId w:val="0"/>
              </w:numPr>
              <w:jc w:val="center"/>
            </w:pPr>
            <w:r w:rsidRPr="00E237E8">
              <w:rPr>
                <w:noProof/>
              </w:rPr>
              <w:drawing>
                <wp:inline distT="0" distB="0" distL="0" distR="0" wp14:anchorId="599DE266" wp14:editId="1903498F">
                  <wp:extent cx="3009900" cy="2968625"/>
                  <wp:effectExtent l="0" t="0" r="0" b="3175"/>
                  <wp:docPr id="194" name="Chart 194" descr="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2592" w:type="dxa"/>
          </w:tcPr>
          <w:sdt>
            <w:sdtPr>
              <w:id w:val="-1737780101"/>
              <w:placeholder>
                <w:docPart w:val="D0BB465DE99F406FB002ACB741A20786"/>
              </w:placeholder>
              <w:temporary/>
              <w:showingPlcHdr/>
              <w15:appearance w15:val="hidden"/>
            </w:sdtPr>
            <w:sdtContent>
              <w:p w14:paraId="5143E119" w14:textId="77777777" w:rsidR="003E78A7" w:rsidRPr="00E237E8" w:rsidRDefault="008965F6" w:rsidP="008965F6">
                <w:pPr>
                  <w:pStyle w:val="Graphheading2"/>
                </w:pPr>
                <w:r w:rsidRPr="00E237E8">
                  <w:t>WEAKNESSES</w:t>
                </w:r>
              </w:p>
            </w:sdtContent>
          </w:sdt>
          <w:p w14:paraId="5C2FBE75" w14:textId="77777777" w:rsidR="00102A8D" w:rsidRDefault="00102A8D" w:rsidP="00102A8D">
            <w:pPr>
              <w:pStyle w:val="Graphbullet2"/>
            </w:pPr>
            <w:r>
              <w:t xml:space="preserve">Lack of </w:t>
            </w:r>
            <w:proofErr w:type="spellStart"/>
            <w:r>
              <w:t>os</w:t>
            </w:r>
            <w:proofErr w:type="spellEnd"/>
            <w:r>
              <w:t xml:space="preserve"> experience</w:t>
            </w:r>
          </w:p>
          <w:p w14:paraId="050FDE21" w14:textId="77777777" w:rsidR="008965F6" w:rsidRDefault="00102A8D" w:rsidP="00102A8D">
            <w:pPr>
              <w:pStyle w:val="Graphbullet2"/>
            </w:pPr>
            <w:r>
              <w:t xml:space="preserve"> Crowed market</w:t>
            </w:r>
          </w:p>
          <w:p w14:paraId="588888C4" w14:textId="744988C1" w:rsidR="00102A8D" w:rsidRPr="00E237E8" w:rsidRDefault="00102A8D" w:rsidP="00102A8D">
            <w:pPr>
              <w:pStyle w:val="Graphbullet2"/>
            </w:pPr>
            <w:r>
              <w:t xml:space="preserve">Have set </w:t>
            </w:r>
            <w:proofErr w:type="spellStart"/>
            <w:r>
              <w:t>vinder</w:t>
            </w:r>
            <w:proofErr w:type="spellEnd"/>
            <w:r>
              <w:t xml:space="preserve"> relationships</w:t>
            </w:r>
          </w:p>
        </w:tc>
      </w:tr>
      <w:tr w:rsidR="003E78A7" w:rsidRPr="00E237E8" w14:paraId="1378AAE7" w14:textId="77777777" w:rsidTr="008965F6">
        <w:trPr>
          <w:trHeight w:val="2535"/>
        </w:trPr>
        <w:tc>
          <w:tcPr>
            <w:tcW w:w="2592" w:type="dxa"/>
          </w:tcPr>
          <w:sdt>
            <w:sdtPr>
              <w:id w:val="-2099856493"/>
              <w:placeholder>
                <w:docPart w:val="1FCF169F4483461D898E0A86FF2E479F"/>
              </w:placeholder>
              <w:temporary/>
              <w:showingPlcHdr/>
              <w15:appearance w15:val="hidden"/>
            </w:sdtPr>
            <w:sdtContent>
              <w:p w14:paraId="049B7E80" w14:textId="77777777" w:rsidR="003E78A7" w:rsidRPr="00E237E8" w:rsidRDefault="008965F6" w:rsidP="008965F6">
                <w:pPr>
                  <w:pStyle w:val="Graphheading3"/>
                </w:pPr>
                <w:r w:rsidRPr="00E237E8">
                  <w:t>OPPORTUNITIES</w:t>
                </w:r>
              </w:p>
            </w:sdtContent>
          </w:sdt>
          <w:p w14:paraId="73AD11AF" w14:textId="77777777" w:rsidR="008965F6" w:rsidRPr="00102A8D" w:rsidRDefault="00102A8D" w:rsidP="00102A8D">
            <w:pPr>
              <w:pStyle w:val="Graphbullet3"/>
            </w:pPr>
            <w:r>
              <w:t xml:space="preserve">Solid </w:t>
            </w:r>
            <w:r>
              <w:rPr>
                <w:b/>
                <w:bCs/>
              </w:rPr>
              <w:t xml:space="preserve">business location </w:t>
            </w:r>
          </w:p>
          <w:p w14:paraId="15EFCA20" w14:textId="77777777" w:rsidR="00102A8D" w:rsidRDefault="00102A8D" w:rsidP="00102A8D">
            <w:pPr>
              <w:pStyle w:val="Graphbullet3"/>
            </w:pPr>
            <w:r>
              <w:t>Technological advantages</w:t>
            </w:r>
          </w:p>
          <w:p w14:paraId="44777227" w14:textId="1180D172" w:rsidR="00102A8D" w:rsidRPr="00E237E8" w:rsidRDefault="00102A8D" w:rsidP="00102A8D">
            <w:pPr>
              <w:pStyle w:val="Graphbullet3"/>
            </w:pPr>
          </w:p>
        </w:tc>
        <w:tc>
          <w:tcPr>
            <w:tcW w:w="4896" w:type="dxa"/>
            <w:vMerge/>
          </w:tcPr>
          <w:p w14:paraId="35631BB5" w14:textId="77777777" w:rsidR="003E78A7" w:rsidRPr="00E237E8" w:rsidRDefault="003E78A7" w:rsidP="003E78A7">
            <w:pPr>
              <w:pStyle w:val="ListBullet"/>
              <w:numPr>
                <w:ilvl w:val="0"/>
                <w:numId w:val="0"/>
              </w:numPr>
            </w:pPr>
          </w:p>
        </w:tc>
        <w:tc>
          <w:tcPr>
            <w:tcW w:w="2592" w:type="dxa"/>
          </w:tcPr>
          <w:sdt>
            <w:sdtPr>
              <w:id w:val="996142121"/>
              <w:placeholder>
                <w:docPart w:val="9F6559C635B147C2A30EA60C2E23B8F7"/>
              </w:placeholder>
              <w:temporary/>
              <w:showingPlcHdr/>
              <w15:appearance w15:val="hidden"/>
            </w:sdtPr>
            <w:sdtContent>
              <w:p w14:paraId="362ACAEB" w14:textId="77777777" w:rsidR="003E78A7" w:rsidRPr="00E237E8" w:rsidRDefault="008965F6" w:rsidP="008965F6">
                <w:pPr>
                  <w:pStyle w:val="Graphheading4"/>
                </w:pPr>
                <w:r w:rsidRPr="00E237E8">
                  <w:t>THREATS</w:t>
                </w:r>
              </w:p>
            </w:sdtContent>
          </w:sdt>
          <w:p w14:paraId="5B9913EC" w14:textId="120A6611" w:rsidR="008965F6" w:rsidRDefault="00102A8D" w:rsidP="00102A8D">
            <w:pPr>
              <w:pStyle w:val="Graphbullet4"/>
            </w:pPr>
            <w:r>
              <w:t xml:space="preserve">Tough, experienced composition </w:t>
            </w:r>
          </w:p>
          <w:p w14:paraId="6BE18EF2" w14:textId="77777777" w:rsidR="00102A8D" w:rsidRDefault="00102A8D" w:rsidP="00102A8D">
            <w:pPr>
              <w:pStyle w:val="Graphbullet4"/>
            </w:pPr>
            <w:r>
              <w:t>Lawsuits</w:t>
            </w:r>
          </w:p>
          <w:p w14:paraId="267BBA95" w14:textId="77777777" w:rsidR="00102A8D" w:rsidRDefault="00102A8D" w:rsidP="00102A8D">
            <w:pPr>
              <w:pStyle w:val="Graphbullet4"/>
            </w:pPr>
            <w:r>
              <w:t>Bad online reviews</w:t>
            </w:r>
          </w:p>
          <w:p w14:paraId="3D918A6F" w14:textId="00A5FFD9" w:rsidR="00102A8D" w:rsidRPr="00E237E8" w:rsidRDefault="00102A8D" w:rsidP="00102A8D">
            <w:pPr>
              <w:pStyle w:val="Graphbullet4"/>
            </w:pPr>
          </w:p>
        </w:tc>
      </w:tr>
    </w:tbl>
    <w:p w14:paraId="17412CF2" w14:textId="77777777" w:rsidR="003E78A7" w:rsidRPr="00E237E8" w:rsidRDefault="003E78A7" w:rsidP="003E78A7">
      <w:pPr>
        <w:pStyle w:val="ListBullet"/>
        <w:numPr>
          <w:ilvl w:val="0"/>
          <w:numId w:val="0"/>
        </w:numPr>
        <w:ind w:left="340" w:hanging="340"/>
      </w:pPr>
    </w:p>
    <w:p w14:paraId="3A660F44" w14:textId="77777777" w:rsidR="003E78A7" w:rsidRPr="00E237E8" w:rsidRDefault="003E78A7" w:rsidP="003E78A7">
      <w:pPr>
        <w:pStyle w:val="ListBullet"/>
        <w:numPr>
          <w:ilvl w:val="0"/>
          <w:numId w:val="0"/>
        </w:numPr>
        <w:ind w:left="340" w:hanging="340"/>
        <w:sectPr w:rsidR="003E78A7" w:rsidRPr="00E237E8" w:rsidSect="00AC4859">
          <w:pgSz w:w="12240" w:h="15840" w:code="1"/>
          <w:pgMar w:top="2160" w:right="1080" w:bottom="720" w:left="1080" w:header="648" w:footer="432" w:gutter="0"/>
          <w:cols w:space="708"/>
          <w:docGrid w:linePitch="360"/>
        </w:sectPr>
      </w:pPr>
    </w:p>
    <w:tbl>
      <w:tblPr>
        <w:tblpPr w:leftFromText="180" w:rightFromText="180" w:vertAnchor="text" w:horzAnchor="margin" w:tblpY="89"/>
        <w:tblW w:w="5000" w:type="pct"/>
        <w:tblCellMar>
          <w:left w:w="115" w:type="dxa"/>
          <w:right w:w="115" w:type="dxa"/>
        </w:tblCellMar>
        <w:tblLook w:val="04A0" w:firstRow="1" w:lastRow="0" w:firstColumn="1" w:lastColumn="0" w:noHBand="0" w:noVBand="1"/>
      </w:tblPr>
      <w:tblGrid>
        <w:gridCol w:w="4554"/>
        <w:gridCol w:w="2276"/>
        <w:gridCol w:w="2276"/>
        <w:gridCol w:w="2276"/>
        <w:gridCol w:w="2298"/>
      </w:tblGrid>
      <w:tr w:rsidR="008F704C" w:rsidRPr="00E237E8" w14:paraId="0252479D" w14:textId="77777777" w:rsidTr="008F704C">
        <w:trPr>
          <w:trHeight w:val="312"/>
        </w:trPr>
        <w:sdt>
          <w:sdtPr>
            <w:id w:val="-449472158"/>
            <w:placeholder>
              <w:docPart w:val="5AFDF00A76FD4528B12A5C87D90F3CE3"/>
            </w:placeholder>
            <w:temporary/>
            <w:showingPlcHdr/>
            <w15:appearance w15:val="hidden"/>
          </w:sdtPr>
          <w:sdtContent>
            <w:tc>
              <w:tcPr>
                <w:tcW w:w="5000" w:type="pct"/>
                <w:gridSpan w:val="5"/>
                <w:shd w:val="clear" w:color="auto" w:fill="107082" w:themeFill="accent2"/>
                <w:noWrap/>
                <w:vAlign w:val="center"/>
                <w:hideMark/>
              </w:tcPr>
              <w:p w14:paraId="7C451C0E" w14:textId="77777777" w:rsidR="008F704C" w:rsidRPr="00E237E8" w:rsidRDefault="00A162A9" w:rsidP="00974DD3">
                <w:pPr>
                  <w:pStyle w:val="TableHeadings"/>
                </w:pPr>
                <w:r w:rsidRPr="00E237E8">
                  <w:t>START-UP COSTS</w:t>
                </w:r>
              </w:p>
            </w:tc>
          </w:sdtContent>
        </w:sdt>
      </w:tr>
      <w:tr w:rsidR="008F704C" w:rsidRPr="00E237E8" w14:paraId="7EB3071D" w14:textId="77777777" w:rsidTr="00974DD3">
        <w:trPr>
          <w:trHeight w:val="312"/>
        </w:trPr>
        <w:sdt>
          <w:sdtPr>
            <w:id w:val="-1826195481"/>
            <w:placeholder>
              <w:docPart w:val="E7B5F30EAF784EA58F9D6B529C672028"/>
            </w:placeholder>
            <w:temporary/>
            <w:showingPlcHdr/>
            <w15:appearance w15:val="hidden"/>
          </w:sdtPr>
          <w:sdtContent>
            <w:tc>
              <w:tcPr>
                <w:tcW w:w="1664" w:type="pct"/>
                <w:shd w:val="clear" w:color="auto" w:fill="auto"/>
                <w:noWrap/>
                <w:vAlign w:val="center"/>
                <w:hideMark/>
              </w:tcPr>
              <w:p w14:paraId="299215B2" w14:textId="77777777" w:rsidR="008F704C" w:rsidRPr="00E237E8" w:rsidRDefault="00A162A9" w:rsidP="00974DD3">
                <w:pPr>
                  <w:pStyle w:val="TableTextLarge"/>
                </w:pPr>
                <w:r w:rsidRPr="00E237E8">
                  <w:t>Your Office-Based Agency</w:t>
                </w:r>
              </w:p>
            </w:tc>
          </w:sdtContent>
        </w:sdt>
        <w:sdt>
          <w:sdtPr>
            <w:id w:val="1219636841"/>
            <w:placeholder>
              <w:docPart w:val="6D7DCC8D7A3A43B295D4E7690E6D3266"/>
            </w:placeholder>
            <w:temporary/>
            <w:showingPlcHdr/>
            <w15:appearance w15:val="hidden"/>
          </w:sdtPr>
          <w:sdtContent>
            <w:tc>
              <w:tcPr>
                <w:tcW w:w="3336" w:type="pct"/>
                <w:gridSpan w:val="4"/>
                <w:shd w:val="clear" w:color="auto" w:fill="auto"/>
                <w:noWrap/>
                <w:vAlign w:val="center"/>
                <w:hideMark/>
              </w:tcPr>
              <w:p w14:paraId="64572854" w14:textId="77777777" w:rsidR="008F704C" w:rsidRPr="00E237E8" w:rsidRDefault="009500FA" w:rsidP="00974DD3">
                <w:pPr>
                  <w:pStyle w:val="TableTextLarge"/>
                  <w:jc w:val="right"/>
                </w:pPr>
                <w:r w:rsidRPr="00E237E8">
                  <w:t>January 1, 20xx</w:t>
                </w:r>
              </w:p>
            </w:tc>
          </w:sdtContent>
        </w:sdt>
      </w:tr>
      <w:tr w:rsidR="008F704C" w:rsidRPr="00E237E8" w14:paraId="3DF6EEEE" w14:textId="77777777" w:rsidTr="00BF2B21">
        <w:trPr>
          <w:trHeight w:val="312"/>
        </w:trPr>
        <w:tc>
          <w:tcPr>
            <w:tcW w:w="1664" w:type="pct"/>
            <w:shd w:val="clear" w:color="auto" w:fill="107082" w:themeFill="accent2"/>
            <w:vAlign w:val="center"/>
            <w:hideMark/>
          </w:tcPr>
          <w:p w14:paraId="3524D341" w14:textId="77777777" w:rsidR="008F704C" w:rsidRPr="00E237E8" w:rsidRDefault="0059673E" w:rsidP="00974DD3">
            <w:pPr>
              <w:pStyle w:val="TableHeadings"/>
            </w:pPr>
            <w:sdt>
              <w:sdtPr>
                <w:id w:val="1046951958"/>
                <w:placeholder>
                  <w:docPart w:val="40358C4277D949E39897030BAACD15D0"/>
                </w:placeholder>
                <w:temporary/>
                <w:showingPlcHdr/>
                <w15:appearance w15:val="hidden"/>
              </w:sdtPr>
              <w:sdtContent>
                <w:r w:rsidR="00A162A9" w:rsidRPr="00E237E8">
                  <w:t>COST ITEMS</w:t>
                </w:r>
              </w:sdtContent>
            </w:sdt>
          </w:p>
        </w:tc>
        <w:tc>
          <w:tcPr>
            <w:tcW w:w="832" w:type="pct"/>
            <w:shd w:val="clear" w:color="auto" w:fill="107082" w:themeFill="accent2"/>
            <w:noWrap/>
            <w:vAlign w:val="center"/>
            <w:hideMark/>
          </w:tcPr>
          <w:p w14:paraId="60C937DB" w14:textId="77777777" w:rsidR="008F704C" w:rsidRPr="00E237E8" w:rsidRDefault="0059673E" w:rsidP="00974DD3">
            <w:pPr>
              <w:pStyle w:val="TableHeadings"/>
            </w:pPr>
            <w:sdt>
              <w:sdtPr>
                <w:id w:val="1842581838"/>
                <w:placeholder>
                  <w:docPart w:val="7DEF170FF6F940C9A219EA9DB237B137"/>
                </w:placeholder>
                <w:temporary/>
                <w:showingPlcHdr/>
                <w15:appearance w15:val="hidden"/>
              </w:sdtPr>
              <w:sdtContent>
                <w:r w:rsidR="00A162A9" w:rsidRPr="00E237E8">
                  <w:t>MONTHS</w:t>
                </w:r>
              </w:sdtContent>
            </w:sdt>
          </w:p>
        </w:tc>
        <w:tc>
          <w:tcPr>
            <w:tcW w:w="832" w:type="pct"/>
            <w:shd w:val="clear" w:color="auto" w:fill="107082" w:themeFill="accent2"/>
            <w:noWrap/>
            <w:vAlign w:val="center"/>
            <w:hideMark/>
          </w:tcPr>
          <w:p w14:paraId="2270C532" w14:textId="77777777" w:rsidR="008F704C" w:rsidRPr="00E237E8" w:rsidRDefault="0059673E" w:rsidP="00974DD3">
            <w:pPr>
              <w:pStyle w:val="TableHeadings"/>
            </w:pPr>
            <w:sdt>
              <w:sdtPr>
                <w:id w:val="327489404"/>
                <w:placeholder>
                  <w:docPart w:val="6019631F5ADA4618A7F040FCA36D79EB"/>
                </w:placeholder>
                <w:temporary/>
                <w:showingPlcHdr/>
                <w15:appearance w15:val="hidden"/>
              </w:sdtPr>
              <w:sdtContent>
                <w:r w:rsidR="00A162A9" w:rsidRPr="00E237E8">
                  <w:t>COST/ MONTH</w:t>
                </w:r>
              </w:sdtContent>
            </w:sdt>
          </w:p>
        </w:tc>
        <w:tc>
          <w:tcPr>
            <w:tcW w:w="832" w:type="pct"/>
            <w:shd w:val="clear" w:color="auto" w:fill="107082" w:themeFill="accent2"/>
            <w:noWrap/>
            <w:vAlign w:val="center"/>
            <w:hideMark/>
          </w:tcPr>
          <w:p w14:paraId="5B49D392" w14:textId="77777777" w:rsidR="008F704C" w:rsidRPr="00E237E8" w:rsidRDefault="0059673E" w:rsidP="00974DD3">
            <w:pPr>
              <w:pStyle w:val="TableHeadings"/>
            </w:pPr>
            <w:sdt>
              <w:sdtPr>
                <w:id w:val="-210656952"/>
                <w:placeholder>
                  <w:docPart w:val="8F995D3AB2444CBC8D96E99873DD9021"/>
                </w:placeholder>
                <w:temporary/>
                <w:showingPlcHdr/>
                <w15:appearance w15:val="hidden"/>
              </w:sdtPr>
              <w:sdtContent>
                <w:r w:rsidR="00A162A9" w:rsidRPr="00E237E8">
                  <w:t>ONE-TIME COST</w:t>
                </w:r>
              </w:sdtContent>
            </w:sdt>
          </w:p>
        </w:tc>
        <w:tc>
          <w:tcPr>
            <w:tcW w:w="840" w:type="pct"/>
            <w:shd w:val="clear" w:color="auto" w:fill="107082" w:themeFill="accent2"/>
            <w:noWrap/>
            <w:vAlign w:val="center"/>
            <w:hideMark/>
          </w:tcPr>
          <w:p w14:paraId="3A468206" w14:textId="77777777" w:rsidR="008F704C" w:rsidRPr="00E237E8" w:rsidRDefault="0059673E" w:rsidP="00974DD3">
            <w:pPr>
              <w:pStyle w:val="TableHeadings"/>
            </w:pPr>
            <w:sdt>
              <w:sdtPr>
                <w:id w:val="-296214297"/>
                <w:placeholder>
                  <w:docPart w:val="3702E73E24C947638CA2AB7076001903"/>
                </w:placeholder>
                <w:temporary/>
                <w:showingPlcHdr/>
                <w15:appearance w15:val="hidden"/>
              </w:sdtPr>
              <w:sdtContent>
                <w:r w:rsidR="00A162A9" w:rsidRPr="00E237E8">
                  <w:t>TOTAL COST</w:t>
                </w:r>
              </w:sdtContent>
            </w:sdt>
          </w:p>
        </w:tc>
      </w:tr>
      <w:tr w:rsidR="008F704C" w:rsidRPr="00E237E8" w14:paraId="1CAF6C07" w14:textId="77777777" w:rsidTr="00BF2B21">
        <w:trPr>
          <w:trHeight w:val="312"/>
        </w:trPr>
        <w:tc>
          <w:tcPr>
            <w:tcW w:w="1664" w:type="pct"/>
            <w:shd w:val="clear" w:color="auto" w:fill="F2F2F2" w:themeFill="background1" w:themeFillShade="F2"/>
            <w:vAlign w:val="center"/>
            <w:hideMark/>
          </w:tcPr>
          <w:p w14:paraId="4538F6A1" w14:textId="77777777" w:rsidR="008F704C" w:rsidRPr="00E237E8" w:rsidRDefault="0059673E" w:rsidP="00974DD3">
            <w:pPr>
              <w:pStyle w:val="TableTextLarge"/>
            </w:pPr>
            <w:sdt>
              <w:sdtPr>
                <w:id w:val="1427618116"/>
                <w:placeholder>
                  <w:docPart w:val="D8EB3F5226734E36B3FCA1C811F09E08"/>
                </w:placeholder>
                <w:temporary/>
                <w:showingPlcHdr/>
                <w15:appearance w15:val="hidden"/>
              </w:sdtPr>
              <w:sdtContent>
                <w:r w:rsidR="00A162A9" w:rsidRPr="00E237E8">
                  <w:t>Advertising/Marketing</w:t>
                </w:r>
              </w:sdtContent>
            </w:sdt>
          </w:p>
        </w:tc>
        <w:sdt>
          <w:sdtPr>
            <w:id w:val="-1321188434"/>
            <w:placeholder>
              <w:docPart w:val="B2B03B6070FA4AD3A6B34C68D50722F0"/>
            </w:placeholder>
            <w:temporary/>
            <w:showingPlcHdr/>
            <w15:appearance w15:val="hidden"/>
          </w:sdtPr>
          <w:sdtContent>
            <w:tc>
              <w:tcPr>
                <w:tcW w:w="832" w:type="pct"/>
                <w:shd w:val="clear" w:color="auto" w:fill="F2F2F2" w:themeFill="background1" w:themeFillShade="F2"/>
                <w:noWrap/>
                <w:vAlign w:val="center"/>
                <w:hideMark/>
              </w:tcPr>
              <w:p w14:paraId="355A53FC" w14:textId="77777777" w:rsidR="008F704C" w:rsidRPr="00E237E8" w:rsidRDefault="00C46402" w:rsidP="00974DD3">
                <w:pPr>
                  <w:pStyle w:val="TableTextLarge"/>
                </w:pPr>
                <w:r w:rsidRPr="00E237E8">
                  <w:t>3</w:t>
                </w:r>
              </w:p>
            </w:tc>
          </w:sdtContent>
        </w:sdt>
        <w:tc>
          <w:tcPr>
            <w:tcW w:w="832" w:type="pct"/>
            <w:shd w:val="clear" w:color="auto" w:fill="F2F2F2" w:themeFill="background1" w:themeFillShade="F2"/>
            <w:noWrap/>
            <w:vAlign w:val="center"/>
            <w:hideMark/>
          </w:tcPr>
          <w:p w14:paraId="6554A7B0" w14:textId="77777777" w:rsidR="008F704C" w:rsidRPr="00E237E8" w:rsidRDefault="0059673E" w:rsidP="00974DD3">
            <w:pPr>
              <w:pStyle w:val="TableTextLarge"/>
            </w:pPr>
            <w:sdt>
              <w:sdtPr>
                <w:id w:val="1657179827"/>
                <w:placeholder>
                  <w:docPart w:val="C60FAC50644249E987EBAF922786F941"/>
                </w:placeholder>
                <w:temporary/>
                <w:showingPlcHdr/>
                <w15:appearance w15:val="hidden"/>
              </w:sdtPr>
              <w:sdtContent>
                <w:r w:rsidR="006C07E8" w:rsidRPr="00E237E8">
                  <w:t>$300</w:t>
                </w:r>
              </w:sdtContent>
            </w:sdt>
          </w:p>
        </w:tc>
        <w:tc>
          <w:tcPr>
            <w:tcW w:w="832" w:type="pct"/>
            <w:shd w:val="clear" w:color="auto" w:fill="F2F2F2" w:themeFill="background1" w:themeFillShade="F2"/>
            <w:noWrap/>
            <w:vAlign w:val="center"/>
            <w:hideMark/>
          </w:tcPr>
          <w:p w14:paraId="7BB1ED2A" w14:textId="77777777" w:rsidR="008F704C" w:rsidRPr="00E237E8" w:rsidRDefault="0059673E" w:rsidP="00974DD3">
            <w:pPr>
              <w:pStyle w:val="TableTextLarge"/>
            </w:pPr>
            <w:sdt>
              <w:sdtPr>
                <w:id w:val="555515059"/>
                <w:placeholder>
                  <w:docPart w:val="5BD468032254427C9B915C3DD3FA2325"/>
                </w:placeholder>
                <w:temporary/>
                <w:showingPlcHdr/>
                <w15:appearance w15:val="hidden"/>
              </w:sdtPr>
              <w:sdtContent>
                <w:r w:rsidR="006C07E8" w:rsidRPr="00E237E8">
                  <w:t>$2,000</w:t>
                </w:r>
              </w:sdtContent>
            </w:sdt>
          </w:p>
        </w:tc>
        <w:tc>
          <w:tcPr>
            <w:tcW w:w="840" w:type="pct"/>
            <w:shd w:val="clear" w:color="auto" w:fill="F2F2F2" w:themeFill="background1" w:themeFillShade="F2"/>
            <w:noWrap/>
            <w:vAlign w:val="center"/>
            <w:hideMark/>
          </w:tcPr>
          <w:p w14:paraId="73E4697A" w14:textId="77777777" w:rsidR="008F704C" w:rsidRPr="00E237E8" w:rsidRDefault="0059673E" w:rsidP="00974DD3">
            <w:pPr>
              <w:pStyle w:val="TableTextLarge"/>
            </w:pPr>
            <w:sdt>
              <w:sdtPr>
                <w:id w:val="-1566648548"/>
                <w:placeholder>
                  <w:docPart w:val="E83AB0689EAE43A09679D5B2E1F34D6E"/>
                </w:placeholder>
                <w:temporary/>
                <w:showingPlcHdr/>
                <w15:appearance w15:val="hidden"/>
              </w:sdtPr>
              <w:sdtContent>
                <w:r w:rsidR="00051A24" w:rsidRPr="00E237E8">
                  <w:t>$2,900</w:t>
                </w:r>
              </w:sdtContent>
            </w:sdt>
          </w:p>
        </w:tc>
      </w:tr>
      <w:tr w:rsidR="008F704C" w:rsidRPr="00E237E8" w14:paraId="5B56DA26" w14:textId="77777777" w:rsidTr="00BF2B21">
        <w:trPr>
          <w:trHeight w:val="312"/>
        </w:trPr>
        <w:tc>
          <w:tcPr>
            <w:tcW w:w="1664" w:type="pct"/>
            <w:shd w:val="clear" w:color="auto" w:fill="auto"/>
            <w:vAlign w:val="center"/>
            <w:hideMark/>
          </w:tcPr>
          <w:p w14:paraId="10D00204" w14:textId="77777777" w:rsidR="008F704C" w:rsidRPr="00E237E8" w:rsidRDefault="0059673E" w:rsidP="00974DD3">
            <w:pPr>
              <w:pStyle w:val="TableTextLarge"/>
            </w:pPr>
            <w:sdt>
              <w:sdtPr>
                <w:id w:val="-508359941"/>
                <w:placeholder>
                  <w:docPart w:val="A158B37E4EB4420C93BF8574046F84BE"/>
                </w:placeholder>
                <w:temporary/>
                <w:showingPlcHdr/>
                <w15:appearance w15:val="hidden"/>
              </w:sdtPr>
              <w:sdtContent>
                <w:r w:rsidR="00A162A9" w:rsidRPr="00E237E8">
                  <w:t>Employee Salaries*</w:t>
                </w:r>
              </w:sdtContent>
            </w:sdt>
          </w:p>
        </w:tc>
        <w:tc>
          <w:tcPr>
            <w:tcW w:w="832" w:type="pct"/>
            <w:shd w:val="clear" w:color="auto" w:fill="auto"/>
            <w:noWrap/>
            <w:vAlign w:val="center"/>
            <w:hideMark/>
          </w:tcPr>
          <w:p w14:paraId="16EA1325" w14:textId="77777777" w:rsidR="008F704C" w:rsidRPr="00E237E8" w:rsidRDefault="0059673E" w:rsidP="00974DD3">
            <w:pPr>
              <w:pStyle w:val="TableTextLarge"/>
            </w:pPr>
            <w:sdt>
              <w:sdtPr>
                <w:id w:val="1365479450"/>
                <w:placeholder>
                  <w:docPart w:val="306DDFC0CF4F46B685E0FB78E0EB6174"/>
                </w:placeholder>
                <w:temporary/>
                <w:showingPlcHdr/>
                <w15:appearance w15:val="hidden"/>
              </w:sdtPr>
              <w:sdtContent>
                <w:r w:rsidR="00C46402" w:rsidRPr="00E237E8">
                  <w:t>4</w:t>
                </w:r>
              </w:sdtContent>
            </w:sdt>
          </w:p>
        </w:tc>
        <w:tc>
          <w:tcPr>
            <w:tcW w:w="832" w:type="pct"/>
            <w:shd w:val="clear" w:color="auto" w:fill="auto"/>
            <w:noWrap/>
            <w:vAlign w:val="center"/>
            <w:hideMark/>
          </w:tcPr>
          <w:p w14:paraId="2CED350E" w14:textId="77777777" w:rsidR="008F704C" w:rsidRPr="00E237E8" w:rsidRDefault="0059673E" w:rsidP="00974DD3">
            <w:pPr>
              <w:pStyle w:val="TableTextLarge"/>
            </w:pPr>
            <w:sdt>
              <w:sdtPr>
                <w:id w:val="1680307673"/>
                <w:placeholder>
                  <w:docPart w:val="F22FBF3912B545BF87ADBC58088B957A"/>
                </w:placeholder>
                <w:temporary/>
                <w:showingPlcHdr/>
                <w15:appearance w15:val="hidden"/>
              </w:sdtPr>
              <w:sdtContent>
                <w:r w:rsidR="006C07E8" w:rsidRPr="00E237E8">
                  <w:t>$500</w:t>
                </w:r>
              </w:sdtContent>
            </w:sdt>
          </w:p>
        </w:tc>
        <w:tc>
          <w:tcPr>
            <w:tcW w:w="832" w:type="pct"/>
            <w:shd w:val="clear" w:color="auto" w:fill="auto"/>
            <w:noWrap/>
            <w:vAlign w:val="center"/>
            <w:hideMark/>
          </w:tcPr>
          <w:p w14:paraId="23191FEC" w14:textId="77777777" w:rsidR="008F704C" w:rsidRPr="00E237E8" w:rsidRDefault="0059673E" w:rsidP="00974DD3">
            <w:pPr>
              <w:pStyle w:val="TableTextLarge"/>
            </w:pPr>
            <w:sdt>
              <w:sdtPr>
                <w:id w:val="1491604615"/>
                <w:placeholder>
                  <w:docPart w:val="BAEC52540AD343418F4FA0684F91291F"/>
                </w:placeholder>
                <w:temporary/>
                <w:showingPlcHdr/>
                <w15:appearance w15:val="hidden"/>
              </w:sdtPr>
              <w:sdtContent>
                <w:r w:rsidR="006C07E8" w:rsidRPr="00E237E8">
                  <w:t>$2</w:t>
                </w:r>
              </w:sdtContent>
            </w:sdt>
          </w:p>
        </w:tc>
        <w:tc>
          <w:tcPr>
            <w:tcW w:w="840" w:type="pct"/>
            <w:shd w:val="clear" w:color="auto" w:fill="auto"/>
            <w:noWrap/>
            <w:vAlign w:val="center"/>
            <w:hideMark/>
          </w:tcPr>
          <w:p w14:paraId="15EA5F4D" w14:textId="77777777" w:rsidR="008F704C" w:rsidRPr="00E237E8" w:rsidRDefault="0059673E" w:rsidP="00974DD3">
            <w:pPr>
              <w:pStyle w:val="TableTextLarge"/>
            </w:pPr>
            <w:sdt>
              <w:sdtPr>
                <w:id w:val="-1069336809"/>
                <w:placeholder>
                  <w:docPart w:val="1468CB7400D64F81905F402FA326C09A"/>
                </w:placeholder>
                <w:temporary/>
                <w:showingPlcHdr/>
                <w15:appearance w15:val="hidden"/>
              </w:sdtPr>
              <w:sdtContent>
                <w:r w:rsidR="00051A24" w:rsidRPr="00E237E8">
                  <w:t>$2,002</w:t>
                </w:r>
              </w:sdtContent>
            </w:sdt>
          </w:p>
        </w:tc>
      </w:tr>
      <w:tr w:rsidR="008F704C" w:rsidRPr="00E237E8" w14:paraId="1C35B875" w14:textId="77777777" w:rsidTr="00BF2B21">
        <w:trPr>
          <w:trHeight w:val="312"/>
        </w:trPr>
        <w:tc>
          <w:tcPr>
            <w:tcW w:w="1664" w:type="pct"/>
            <w:shd w:val="clear" w:color="auto" w:fill="F2F2F2" w:themeFill="background1" w:themeFillShade="F2"/>
            <w:vAlign w:val="center"/>
            <w:hideMark/>
          </w:tcPr>
          <w:p w14:paraId="2DFBC118" w14:textId="77777777" w:rsidR="008F704C" w:rsidRPr="00E237E8" w:rsidRDefault="0059673E" w:rsidP="00974DD3">
            <w:pPr>
              <w:pStyle w:val="TableTextLarge"/>
            </w:pPr>
            <w:sdt>
              <w:sdtPr>
                <w:id w:val="742682170"/>
                <w:placeholder>
                  <w:docPart w:val="10A0AF5FFAB144DDBA9B969570D84C08"/>
                </w:placeholder>
                <w:temporary/>
                <w:showingPlcHdr/>
                <w15:appearance w15:val="hidden"/>
              </w:sdtPr>
              <w:sdtContent>
                <w:r w:rsidR="00A162A9" w:rsidRPr="00E237E8">
                  <w:t>Employee Payroll Taxes and Benefits</w:t>
                </w:r>
              </w:sdtContent>
            </w:sdt>
          </w:p>
        </w:tc>
        <w:tc>
          <w:tcPr>
            <w:tcW w:w="832" w:type="pct"/>
            <w:shd w:val="clear" w:color="auto" w:fill="F2F2F2" w:themeFill="background1" w:themeFillShade="F2"/>
            <w:noWrap/>
            <w:vAlign w:val="center"/>
            <w:hideMark/>
          </w:tcPr>
          <w:p w14:paraId="2E2B6EAA" w14:textId="77777777" w:rsidR="008F704C" w:rsidRPr="00E237E8" w:rsidRDefault="0059673E" w:rsidP="00974DD3">
            <w:pPr>
              <w:pStyle w:val="TableTextLarge"/>
            </w:pPr>
            <w:sdt>
              <w:sdtPr>
                <w:id w:val="1014043812"/>
                <w:placeholder>
                  <w:docPart w:val="1E52D501A1CE42B48C3ADC801A5FD3A0"/>
                </w:placeholder>
                <w:temporary/>
                <w:showingPlcHdr/>
                <w15:appearance w15:val="hidden"/>
              </w:sdtPr>
              <w:sdtContent>
                <w:r w:rsidR="00C46402" w:rsidRPr="00E237E8">
                  <w:t>4</w:t>
                </w:r>
              </w:sdtContent>
            </w:sdt>
          </w:p>
        </w:tc>
        <w:tc>
          <w:tcPr>
            <w:tcW w:w="832" w:type="pct"/>
            <w:shd w:val="clear" w:color="auto" w:fill="F2F2F2" w:themeFill="background1" w:themeFillShade="F2"/>
            <w:noWrap/>
            <w:vAlign w:val="center"/>
            <w:hideMark/>
          </w:tcPr>
          <w:p w14:paraId="53414B65" w14:textId="77777777" w:rsidR="008F704C" w:rsidRPr="00E237E8" w:rsidRDefault="0059673E" w:rsidP="00974DD3">
            <w:pPr>
              <w:pStyle w:val="TableTextLarge"/>
            </w:pPr>
            <w:sdt>
              <w:sdtPr>
                <w:id w:val="1549802258"/>
                <w:placeholder>
                  <w:docPart w:val="F203A855CCC94894AFC16E1D5E9C430B"/>
                </w:placeholder>
                <w:temporary/>
                <w:showingPlcHdr/>
                <w15:appearance w15:val="hidden"/>
              </w:sdtPr>
              <w:sdtContent>
                <w:r w:rsidR="006C07E8" w:rsidRPr="00E237E8">
                  <w:t>$100</w:t>
                </w:r>
              </w:sdtContent>
            </w:sdt>
          </w:p>
        </w:tc>
        <w:tc>
          <w:tcPr>
            <w:tcW w:w="832" w:type="pct"/>
            <w:shd w:val="clear" w:color="auto" w:fill="F2F2F2" w:themeFill="background1" w:themeFillShade="F2"/>
            <w:noWrap/>
            <w:vAlign w:val="center"/>
            <w:hideMark/>
          </w:tcPr>
          <w:p w14:paraId="0AF64127" w14:textId="77777777" w:rsidR="008F704C" w:rsidRPr="00E237E8" w:rsidRDefault="0059673E" w:rsidP="00974DD3">
            <w:pPr>
              <w:pStyle w:val="TableTextLarge"/>
            </w:pPr>
            <w:sdt>
              <w:sdtPr>
                <w:id w:val="307442573"/>
                <w:placeholder>
                  <w:docPart w:val="AF572F78EB1C43D6A5C72F5156E9B6CE"/>
                </w:placeholder>
                <w:temporary/>
                <w:showingPlcHdr/>
                <w15:appearance w15:val="hidden"/>
              </w:sdtPr>
              <w:sdtContent>
                <w:r w:rsidR="006C07E8" w:rsidRPr="00E237E8">
                  <w:t>$1,500</w:t>
                </w:r>
              </w:sdtContent>
            </w:sdt>
          </w:p>
        </w:tc>
        <w:tc>
          <w:tcPr>
            <w:tcW w:w="840" w:type="pct"/>
            <w:shd w:val="clear" w:color="auto" w:fill="F2F2F2" w:themeFill="background1" w:themeFillShade="F2"/>
            <w:noWrap/>
            <w:vAlign w:val="center"/>
            <w:hideMark/>
          </w:tcPr>
          <w:p w14:paraId="242E3861" w14:textId="77777777" w:rsidR="008F704C" w:rsidRPr="00E237E8" w:rsidRDefault="0059673E" w:rsidP="00974DD3">
            <w:pPr>
              <w:pStyle w:val="TableTextLarge"/>
            </w:pPr>
            <w:sdt>
              <w:sdtPr>
                <w:id w:val="637306496"/>
                <w:placeholder>
                  <w:docPart w:val="8ADD559603B9461B956796B7AE9FC76D"/>
                </w:placeholder>
                <w:temporary/>
                <w:showingPlcHdr/>
                <w15:appearance w15:val="hidden"/>
              </w:sdtPr>
              <w:sdtContent>
                <w:r w:rsidR="00051A24" w:rsidRPr="00E237E8">
                  <w:t>$1,600</w:t>
                </w:r>
              </w:sdtContent>
            </w:sdt>
          </w:p>
        </w:tc>
      </w:tr>
      <w:tr w:rsidR="008F704C" w:rsidRPr="00E237E8" w14:paraId="62A047CA" w14:textId="77777777" w:rsidTr="00BF2B21">
        <w:trPr>
          <w:trHeight w:val="312"/>
        </w:trPr>
        <w:tc>
          <w:tcPr>
            <w:tcW w:w="1664" w:type="pct"/>
            <w:shd w:val="clear" w:color="auto" w:fill="auto"/>
            <w:vAlign w:val="center"/>
            <w:hideMark/>
          </w:tcPr>
          <w:p w14:paraId="53F22477" w14:textId="77777777" w:rsidR="008F704C" w:rsidRPr="00E237E8" w:rsidRDefault="0059673E" w:rsidP="00974DD3">
            <w:pPr>
              <w:pStyle w:val="TableTextLarge"/>
            </w:pPr>
            <w:sdt>
              <w:sdtPr>
                <w:id w:val="-1837762740"/>
                <w:placeholder>
                  <w:docPart w:val="EDAD647A6F3C4C529678C9415268392E"/>
                </w:placeholder>
                <w:temporary/>
                <w:showingPlcHdr/>
                <w15:appearance w15:val="hidden"/>
              </w:sdtPr>
              <w:sdtContent>
                <w:r w:rsidR="00A162A9" w:rsidRPr="00E237E8">
                  <w:t>Rent/Lease Payments/Utilities</w:t>
                </w:r>
              </w:sdtContent>
            </w:sdt>
          </w:p>
        </w:tc>
        <w:tc>
          <w:tcPr>
            <w:tcW w:w="832" w:type="pct"/>
            <w:shd w:val="clear" w:color="auto" w:fill="auto"/>
            <w:noWrap/>
            <w:vAlign w:val="center"/>
            <w:hideMark/>
          </w:tcPr>
          <w:p w14:paraId="0B6DB968" w14:textId="77777777" w:rsidR="008F704C" w:rsidRPr="00E237E8" w:rsidRDefault="0059673E" w:rsidP="00974DD3">
            <w:pPr>
              <w:pStyle w:val="TableTextLarge"/>
            </w:pPr>
            <w:sdt>
              <w:sdtPr>
                <w:id w:val="279155701"/>
                <w:placeholder>
                  <w:docPart w:val="42D862FEFC6A49BAB0886C147098A03C"/>
                </w:placeholder>
                <w:temporary/>
                <w:showingPlcHdr/>
                <w15:appearance w15:val="hidden"/>
              </w:sdtPr>
              <w:sdtContent>
                <w:r w:rsidR="00C46402" w:rsidRPr="00E237E8">
                  <w:t>4</w:t>
                </w:r>
              </w:sdtContent>
            </w:sdt>
          </w:p>
        </w:tc>
        <w:tc>
          <w:tcPr>
            <w:tcW w:w="832" w:type="pct"/>
            <w:shd w:val="clear" w:color="auto" w:fill="auto"/>
            <w:noWrap/>
            <w:vAlign w:val="center"/>
            <w:hideMark/>
          </w:tcPr>
          <w:p w14:paraId="0B6E8BE6" w14:textId="77777777" w:rsidR="008F704C" w:rsidRPr="00E237E8" w:rsidRDefault="0059673E" w:rsidP="00974DD3">
            <w:pPr>
              <w:pStyle w:val="TableTextLarge"/>
            </w:pPr>
            <w:sdt>
              <w:sdtPr>
                <w:id w:val="1094050229"/>
                <w:placeholder>
                  <w:docPart w:val="D597E7461A874162AFFAEB6ACA9D78F1"/>
                </w:placeholder>
                <w:temporary/>
                <w:showingPlcHdr/>
                <w15:appearance w15:val="hidden"/>
              </w:sdtPr>
              <w:sdtContent>
                <w:r w:rsidR="006C07E8" w:rsidRPr="00E237E8">
                  <w:t>$750</w:t>
                </w:r>
              </w:sdtContent>
            </w:sdt>
          </w:p>
        </w:tc>
        <w:tc>
          <w:tcPr>
            <w:tcW w:w="832" w:type="pct"/>
            <w:shd w:val="clear" w:color="auto" w:fill="auto"/>
            <w:noWrap/>
            <w:vAlign w:val="center"/>
            <w:hideMark/>
          </w:tcPr>
          <w:p w14:paraId="2AF9A41D" w14:textId="77777777" w:rsidR="008F704C" w:rsidRPr="00E237E8" w:rsidRDefault="0059673E" w:rsidP="00974DD3">
            <w:pPr>
              <w:pStyle w:val="TableTextLarge"/>
            </w:pPr>
            <w:sdt>
              <w:sdtPr>
                <w:id w:val="-1973811003"/>
                <w:placeholder>
                  <w:docPart w:val="8D84E42BEC954BFCAF30B3A42A6DDBB8"/>
                </w:placeholder>
                <w:temporary/>
                <w:showingPlcHdr/>
                <w15:appearance w15:val="hidden"/>
              </w:sdtPr>
              <w:sdtContent>
                <w:r w:rsidR="006C07E8" w:rsidRPr="00E237E8">
                  <w:t>$2,500</w:t>
                </w:r>
              </w:sdtContent>
            </w:sdt>
          </w:p>
        </w:tc>
        <w:tc>
          <w:tcPr>
            <w:tcW w:w="840" w:type="pct"/>
            <w:shd w:val="clear" w:color="auto" w:fill="auto"/>
            <w:noWrap/>
            <w:vAlign w:val="center"/>
            <w:hideMark/>
          </w:tcPr>
          <w:p w14:paraId="4619B0CB" w14:textId="77777777" w:rsidR="008F704C" w:rsidRPr="00E237E8" w:rsidRDefault="0059673E" w:rsidP="00974DD3">
            <w:pPr>
              <w:pStyle w:val="TableTextLarge"/>
            </w:pPr>
            <w:sdt>
              <w:sdtPr>
                <w:id w:val="-446233727"/>
                <w:placeholder>
                  <w:docPart w:val="4F969093B73C43B4AD56258832C22796"/>
                </w:placeholder>
                <w:temporary/>
                <w:showingPlcHdr/>
                <w15:appearance w15:val="hidden"/>
              </w:sdtPr>
              <w:sdtContent>
                <w:r w:rsidR="00051A24" w:rsidRPr="00E237E8">
                  <w:t>$5,500</w:t>
                </w:r>
              </w:sdtContent>
            </w:sdt>
          </w:p>
        </w:tc>
      </w:tr>
      <w:tr w:rsidR="008F704C" w:rsidRPr="00E237E8" w14:paraId="2CA28981" w14:textId="77777777" w:rsidTr="00BF2B21">
        <w:trPr>
          <w:trHeight w:val="312"/>
        </w:trPr>
        <w:tc>
          <w:tcPr>
            <w:tcW w:w="1664" w:type="pct"/>
            <w:shd w:val="clear" w:color="auto" w:fill="F2F2F2" w:themeFill="background1" w:themeFillShade="F2"/>
            <w:vAlign w:val="center"/>
            <w:hideMark/>
          </w:tcPr>
          <w:p w14:paraId="39EF0DBD" w14:textId="77777777" w:rsidR="008F704C" w:rsidRPr="00E237E8" w:rsidRDefault="0059673E" w:rsidP="00974DD3">
            <w:pPr>
              <w:pStyle w:val="TableTextLarge"/>
            </w:pPr>
            <w:sdt>
              <w:sdtPr>
                <w:id w:val="990065685"/>
                <w:placeholder>
                  <w:docPart w:val="C0096BD3249C431ABED5DC0D1B569850"/>
                </w:placeholder>
                <w:temporary/>
                <w:showingPlcHdr/>
                <w15:appearance w15:val="hidden"/>
              </w:sdtPr>
              <w:sdtContent>
                <w:r w:rsidR="00A162A9" w:rsidRPr="00E237E8">
                  <w:t>Postage/Shipping</w:t>
                </w:r>
              </w:sdtContent>
            </w:sdt>
          </w:p>
        </w:tc>
        <w:tc>
          <w:tcPr>
            <w:tcW w:w="832" w:type="pct"/>
            <w:shd w:val="clear" w:color="auto" w:fill="F2F2F2" w:themeFill="background1" w:themeFillShade="F2"/>
            <w:noWrap/>
            <w:vAlign w:val="center"/>
            <w:hideMark/>
          </w:tcPr>
          <w:p w14:paraId="22EEE115" w14:textId="77777777" w:rsidR="008F704C" w:rsidRPr="00E237E8" w:rsidRDefault="0059673E" w:rsidP="00974DD3">
            <w:pPr>
              <w:pStyle w:val="TableTextLarge"/>
            </w:pPr>
            <w:sdt>
              <w:sdtPr>
                <w:id w:val="586504376"/>
                <w:placeholder>
                  <w:docPart w:val="DFA25BBFAE924F32A9894CF4831A8175"/>
                </w:placeholder>
                <w:temporary/>
                <w:showingPlcHdr/>
                <w15:appearance w15:val="hidden"/>
              </w:sdtPr>
              <w:sdtContent>
                <w:r w:rsidR="00C46402" w:rsidRPr="00E237E8">
                  <w:t>1</w:t>
                </w:r>
              </w:sdtContent>
            </w:sdt>
          </w:p>
        </w:tc>
        <w:tc>
          <w:tcPr>
            <w:tcW w:w="832" w:type="pct"/>
            <w:shd w:val="clear" w:color="auto" w:fill="F2F2F2" w:themeFill="background1" w:themeFillShade="F2"/>
            <w:noWrap/>
            <w:vAlign w:val="center"/>
            <w:hideMark/>
          </w:tcPr>
          <w:p w14:paraId="413D98CD" w14:textId="77777777" w:rsidR="008F704C" w:rsidRPr="00E237E8" w:rsidRDefault="0059673E" w:rsidP="00974DD3">
            <w:pPr>
              <w:pStyle w:val="TableTextLarge"/>
            </w:pPr>
            <w:sdt>
              <w:sdtPr>
                <w:id w:val="-1568806325"/>
                <w:placeholder>
                  <w:docPart w:val="704B50FC2071460988B726F6313ADCFA"/>
                </w:placeholder>
                <w:temporary/>
                <w:showingPlcHdr/>
                <w15:appearance w15:val="hidden"/>
              </w:sdtPr>
              <w:sdtContent>
                <w:r w:rsidR="006C07E8" w:rsidRPr="00E237E8">
                  <w:t>$25</w:t>
                </w:r>
              </w:sdtContent>
            </w:sdt>
          </w:p>
        </w:tc>
        <w:tc>
          <w:tcPr>
            <w:tcW w:w="832" w:type="pct"/>
            <w:shd w:val="clear" w:color="auto" w:fill="F2F2F2" w:themeFill="background1" w:themeFillShade="F2"/>
            <w:noWrap/>
            <w:vAlign w:val="center"/>
            <w:hideMark/>
          </w:tcPr>
          <w:p w14:paraId="731BD6D2" w14:textId="77777777" w:rsidR="008F704C" w:rsidRPr="00E237E8" w:rsidRDefault="0059673E" w:rsidP="00974DD3">
            <w:pPr>
              <w:pStyle w:val="TableTextLarge"/>
            </w:pPr>
            <w:sdt>
              <w:sdtPr>
                <w:id w:val="1721323711"/>
                <w:placeholder>
                  <w:docPart w:val="3A544C9930D046D194D38FEC1FADD891"/>
                </w:placeholder>
                <w:temporary/>
                <w:showingPlcHdr/>
                <w15:appearance w15:val="hidden"/>
              </w:sdtPr>
              <w:sdtContent>
                <w:r w:rsidR="006C07E8" w:rsidRPr="00E237E8">
                  <w:t>$25</w:t>
                </w:r>
              </w:sdtContent>
            </w:sdt>
          </w:p>
        </w:tc>
        <w:tc>
          <w:tcPr>
            <w:tcW w:w="840" w:type="pct"/>
            <w:shd w:val="clear" w:color="auto" w:fill="F2F2F2" w:themeFill="background1" w:themeFillShade="F2"/>
            <w:noWrap/>
            <w:vAlign w:val="center"/>
            <w:hideMark/>
          </w:tcPr>
          <w:p w14:paraId="0E0D3B24" w14:textId="77777777" w:rsidR="008F704C" w:rsidRPr="00E237E8" w:rsidRDefault="0059673E" w:rsidP="00974DD3">
            <w:pPr>
              <w:pStyle w:val="TableTextLarge"/>
            </w:pPr>
            <w:sdt>
              <w:sdtPr>
                <w:id w:val="-356974943"/>
                <w:placeholder>
                  <w:docPart w:val="12BFCB4DDF0748139D377AEB069018C1"/>
                </w:placeholder>
                <w:temporary/>
                <w:showingPlcHdr/>
                <w15:appearance w15:val="hidden"/>
              </w:sdtPr>
              <w:sdtContent>
                <w:r w:rsidR="00051A24" w:rsidRPr="00E237E8">
                  <w:t>$50</w:t>
                </w:r>
              </w:sdtContent>
            </w:sdt>
          </w:p>
        </w:tc>
      </w:tr>
      <w:tr w:rsidR="008F704C" w:rsidRPr="00E237E8" w14:paraId="1C49E339" w14:textId="77777777" w:rsidTr="00BF2B21">
        <w:trPr>
          <w:trHeight w:val="312"/>
        </w:trPr>
        <w:tc>
          <w:tcPr>
            <w:tcW w:w="1664" w:type="pct"/>
            <w:shd w:val="clear" w:color="auto" w:fill="auto"/>
            <w:vAlign w:val="center"/>
            <w:hideMark/>
          </w:tcPr>
          <w:p w14:paraId="7281E0E4" w14:textId="77777777" w:rsidR="008F704C" w:rsidRPr="00E237E8" w:rsidRDefault="0059673E" w:rsidP="00974DD3">
            <w:pPr>
              <w:pStyle w:val="TableTextLarge"/>
            </w:pPr>
            <w:sdt>
              <w:sdtPr>
                <w:id w:val="1519648073"/>
                <w:placeholder>
                  <w:docPart w:val="12C1B98842264730A1E1C04A651CEA2D"/>
                </w:placeholder>
                <w:temporary/>
                <w:showingPlcHdr/>
                <w15:appearance w15:val="hidden"/>
              </w:sdtPr>
              <w:sdtContent>
                <w:r w:rsidR="00A162A9" w:rsidRPr="00E237E8">
                  <w:t>Communication/Telephone</w:t>
                </w:r>
              </w:sdtContent>
            </w:sdt>
          </w:p>
        </w:tc>
        <w:tc>
          <w:tcPr>
            <w:tcW w:w="832" w:type="pct"/>
            <w:shd w:val="clear" w:color="auto" w:fill="auto"/>
            <w:noWrap/>
            <w:vAlign w:val="center"/>
            <w:hideMark/>
          </w:tcPr>
          <w:p w14:paraId="7B9D9285" w14:textId="77777777" w:rsidR="008F704C" w:rsidRPr="00E237E8" w:rsidRDefault="0059673E" w:rsidP="00974DD3">
            <w:pPr>
              <w:pStyle w:val="TableTextLarge"/>
            </w:pPr>
            <w:sdt>
              <w:sdtPr>
                <w:id w:val="1200366236"/>
                <w:placeholder>
                  <w:docPart w:val="0828089B43904F42837CCE53CC02B53C"/>
                </w:placeholder>
                <w:temporary/>
                <w:showingPlcHdr/>
                <w15:appearance w15:val="hidden"/>
              </w:sdtPr>
              <w:sdtContent>
                <w:r w:rsidR="00C46402" w:rsidRPr="00E237E8">
                  <w:t>4</w:t>
                </w:r>
              </w:sdtContent>
            </w:sdt>
          </w:p>
        </w:tc>
        <w:tc>
          <w:tcPr>
            <w:tcW w:w="832" w:type="pct"/>
            <w:shd w:val="clear" w:color="auto" w:fill="auto"/>
            <w:noWrap/>
            <w:vAlign w:val="center"/>
            <w:hideMark/>
          </w:tcPr>
          <w:p w14:paraId="670AF6B8" w14:textId="77777777" w:rsidR="008F704C" w:rsidRPr="00E237E8" w:rsidRDefault="0059673E" w:rsidP="00974DD3">
            <w:pPr>
              <w:pStyle w:val="TableTextLarge"/>
            </w:pPr>
            <w:sdt>
              <w:sdtPr>
                <w:id w:val="856932386"/>
                <w:placeholder>
                  <w:docPart w:val="51991B38245048B485604568A3ECB3BF"/>
                </w:placeholder>
                <w:temporary/>
                <w:showingPlcHdr/>
                <w15:appearance w15:val="hidden"/>
              </w:sdtPr>
              <w:sdtContent>
                <w:r w:rsidR="006C07E8" w:rsidRPr="00E237E8">
                  <w:t>$70</w:t>
                </w:r>
              </w:sdtContent>
            </w:sdt>
          </w:p>
        </w:tc>
        <w:tc>
          <w:tcPr>
            <w:tcW w:w="832" w:type="pct"/>
            <w:shd w:val="clear" w:color="auto" w:fill="auto"/>
            <w:noWrap/>
            <w:vAlign w:val="center"/>
            <w:hideMark/>
          </w:tcPr>
          <w:p w14:paraId="2AA7DB2B" w14:textId="77777777" w:rsidR="008F704C" w:rsidRPr="00E237E8" w:rsidRDefault="0059673E" w:rsidP="00974DD3">
            <w:pPr>
              <w:pStyle w:val="TableTextLarge"/>
            </w:pPr>
            <w:sdt>
              <w:sdtPr>
                <w:id w:val="-1583834750"/>
                <w:placeholder>
                  <w:docPart w:val="10EE3A770F88499AACC8E8DB9B1D2BEA"/>
                </w:placeholder>
                <w:temporary/>
                <w:showingPlcHdr/>
                <w15:appearance w15:val="hidden"/>
              </w:sdtPr>
              <w:sdtContent>
                <w:r w:rsidR="006C07E8" w:rsidRPr="00E237E8">
                  <w:t>$280</w:t>
                </w:r>
              </w:sdtContent>
            </w:sdt>
          </w:p>
        </w:tc>
        <w:tc>
          <w:tcPr>
            <w:tcW w:w="840" w:type="pct"/>
            <w:shd w:val="clear" w:color="auto" w:fill="auto"/>
            <w:noWrap/>
            <w:vAlign w:val="center"/>
            <w:hideMark/>
          </w:tcPr>
          <w:p w14:paraId="048FD0CC" w14:textId="77777777" w:rsidR="008F704C" w:rsidRPr="00E237E8" w:rsidRDefault="0059673E" w:rsidP="00974DD3">
            <w:pPr>
              <w:pStyle w:val="TableTextLarge"/>
            </w:pPr>
            <w:sdt>
              <w:sdtPr>
                <w:id w:val="-655996106"/>
                <w:placeholder>
                  <w:docPart w:val="111FC8CFD6F147CABE04DDFEC9C97FA4"/>
                </w:placeholder>
                <w:temporary/>
                <w:showingPlcHdr/>
                <w15:appearance w15:val="hidden"/>
              </w:sdtPr>
              <w:sdtContent>
                <w:r w:rsidR="00051A24" w:rsidRPr="00E237E8">
                  <w:t>$560</w:t>
                </w:r>
              </w:sdtContent>
            </w:sdt>
          </w:p>
        </w:tc>
      </w:tr>
      <w:tr w:rsidR="008F704C" w:rsidRPr="00E237E8" w14:paraId="6C443FE0" w14:textId="77777777" w:rsidTr="00BF2B21">
        <w:trPr>
          <w:trHeight w:val="312"/>
        </w:trPr>
        <w:tc>
          <w:tcPr>
            <w:tcW w:w="1664" w:type="pct"/>
            <w:shd w:val="clear" w:color="auto" w:fill="F2F2F2" w:themeFill="background1" w:themeFillShade="F2"/>
            <w:vAlign w:val="center"/>
            <w:hideMark/>
          </w:tcPr>
          <w:p w14:paraId="599ED5A0" w14:textId="77777777" w:rsidR="008F704C" w:rsidRPr="00E237E8" w:rsidRDefault="0059673E" w:rsidP="00974DD3">
            <w:pPr>
              <w:pStyle w:val="TableTextLarge"/>
            </w:pPr>
            <w:sdt>
              <w:sdtPr>
                <w:id w:val="-386568423"/>
                <w:placeholder>
                  <w:docPart w:val="C63D96E1BC1E40DE832946781AB41FE4"/>
                </w:placeholder>
                <w:temporary/>
                <w:showingPlcHdr/>
                <w15:appearance w15:val="hidden"/>
              </w:sdtPr>
              <w:sdtContent>
                <w:r w:rsidR="00F24CB9" w:rsidRPr="00E237E8">
                  <w:t>Computer Equipment</w:t>
                </w:r>
              </w:sdtContent>
            </w:sdt>
          </w:p>
        </w:tc>
        <w:tc>
          <w:tcPr>
            <w:tcW w:w="832" w:type="pct"/>
            <w:shd w:val="clear" w:color="auto" w:fill="F2F2F2" w:themeFill="background1" w:themeFillShade="F2"/>
            <w:noWrap/>
            <w:vAlign w:val="center"/>
            <w:hideMark/>
          </w:tcPr>
          <w:p w14:paraId="3D7645C0"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7D5E9C6E" w14:textId="77777777" w:rsidR="008F704C" w:rsidRPr="00E237E8" w:rsidRDefault="0059673E" w:rsidP="00974DD3">
            <w:pPr>
              <w:pStyle w:val="TableTextLarge"/>
            </w:pPr>
            <w:sdt>
              <w:sdtPr>
                <w:id w:val="-920482116"/>
                <w:placeholder>
                  <w:docPart w:val="9F856D07D56F4243878C9BA8567C242A"/>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31A42551" w14:textId="77777777" w:rsidR="008F704C" w:rsidRPr="00E237E8" w:rsidRDefault="0059673E" w:rsidP="00974DD3">
            <w:pPr>
              <w:pStyle w:val="TableTextLarge"/>
            </w:pPr>
            <w:sdt>
              <w:sdtPr>
                <w:id w:val="1453595922"/>
                <w:placeholder>
                  <w:docPart w:val="C4EEE45410B64A5F820AD4D73B543E72"/>
                </w:placeholder>
                <w:temporary/>
                <w:showingPlcHdr/>
                <w15:appearance w15:val="hidden"/>
              </w:sdtPr>
              <w:sdtContent>
                <w:r w:rsidR="006C07E8" w:rsidRPr="00E237E8">
                  <w:t>$1,500</w:t>
                </w:r>
              </w:sdtContent>
            </w:sdt>
          </w:p>
        </w:tc>
        <w:tc>
          <w:tcPr>
            <w:tcW w:w="840" w:type="pct"/>
            <w:shd w:val="clear" w:color="auto" w:fill="F2F2F2" w:themeFill="background1" w:themeFillShade="F2"/>
            <w:noWrap/>
            <w:vAlign w:val="center"/>
            <w:hideMark/>
          </w:tcPr>
          <w:p w14:paraId="013869EC" w14:textId="77777777" w:rsidR="008F704C" w:rsidRPr="00E237E8" w:rsidRDefault="0059673E" w:rsidP="00974DD3">
            <w:pPr>
              <w:pStyle w:val="TableTextLarge"/>
            </w:pPr>
            <w:sdt>
              <w:sdtPr>
                <w:id w:val="-181200548"/>
                <w:placeholder>
                  <w:docPart w:val="8D19E8D535A744FEB57EA8160BE719AA"/>
                </w:placeholder>
                <w:temporary/>
                <w:showingPlcHdr/>
                <w15:appearance w15:val="hidden"/>
              </w:sdtPr>
              <w:sdtContent>
                <w:r w:rsidR="006C07E8" w:rsidRPr="00E237E8">
                  <w:t>$1,500</w:t>
                </w:r>
              </w:sdtContent>
            </w:sdt>
          </w:p>
        </w:tc>
      </w:tr>
      <w:tr w:rsidR="008F704C" w:rsidRPr="00E237E8" w14:paraId="656D6DA4" w14:textId="77777777" w:rsidTr="00BF2B21">
        <w:trPr>
          <w:trHeight w:val="312"/>
        </w:trPr>
        <w:tc>
          <w:tcPr>
            <w:tcW w:w="1664" w:type="pct"/>
            <w:shd w:val="clear" w:color="auto" w:fill="auto"/>
            <w:vAlign w:val="center"/>
            <w:hideMark/>
          </w:tcPr>
          <w:p w14:paraId="1153569C" w14:textId="77777777" w:rsidR="008F704C" w:rsidRPr="00E237E8" w:rsidRDefault="0059673E" w:rsidP="00974DD3">
            <w:pPr>
              <w:pStyle w:val="TableTextLarge"/>
            </w:pPr>
            <w:sdt>
              <w:sdtPr>
                <w:id w:val="-887644163"/>
                <w:placeholder>
                  <w:docPart w:val="2DE52E10665B49F19741E9B7C9BD2060"/>
                </w:placeholder>
                <w:temporary/>
                <w:showingPlcHdr/>
                <w15:appearance w15:val="hidden"/>
              </w:sdtPr>
              <w:sdtContent>
                <w:r w:rsidR="00F24CB9" w:rsidRPr="00E237E8">
                  <w:t>Computer Software</w:t>
                </w:r>
              </w:sdtContent>
            </w:sdt>
          </w:p>
        </w:tc>
        <w:tc>
          <w:tcPr>
            <w:tcW w:w="832" w:type="pct"/>
            <w:shd w:val="clear" w:color="auto" w:fill="auto"/>
            <w:noWrap/>
            <w:vAlign w:val="center"/>
            <w:hideMark/>
          </w:tcPr>
          <w:p w14:paraId="452E62C8" w14:textId="77777777" w:rsidR="008F704C" w:rsidRPr="00E237E8" w:rsidRDefault="008F704C" w:rsidP="00974DD3">
            <w:pPr>
              <w:pStyle w:val="TableTextLarge"/>
            </w:pPr>
          </w:p>
        </w:tc>
        <w:tc>
          <w:tcPr>
            <w:tcW w:w="832" w:type="pct"/>
            <w:shd w:val="clear" w:color="auto" w:fill="auto"/>
            <w:noWrap/>
            <w:vAlign w:val="center"/>
            <w:hideMark/>
          </w:tcPr>
          <w:p w14:paraId="1F9070C5" w14:textId="77777777" w:rsidR="008F704C" w:rsidRPr="00E237E8" w:rsidRDefault="0059673E" w:rsidP="00974DD3">
            <w:pPr>
              <w:pStyle w:val="TableTextLarge"/>
            </w:pPr>
            <w:sdt>
              <w:sdtPr>
                <w:id w:val="1336884526"/>
                <w:placeholder>
                  <w:docPart w:val="69EF3CDFF45D498784EC26A81919464F"/>
                </w:placeholder>
                <w:temporary/>
                <w:showingPlcHdr/>
                <w15:appearance w15:val="hidden"/>
              </w:sdtPr>
              <w:sdtContent>
                <w:r w:rsidR="006C07E8" w:rsidRPr="00E237E8">
                  <w:t>$0</w:t>
                </w:r>
              </w:sdtContent>
            </w:sdt>
          </w:p>
        </w:tc>
        <w:tc>
          <w:tcPr>
            <w:tcW w:w="832" w:type="pct"/>
            <w:shd w:val="clear" w:color="auto" w:fill="auto"/>
            <w:noWrap/>
            <w:vAlign w:val="center"/>
            <w:hideMark/>
          </w:tcPr>
          <w:p w14:paraId="0342EE71" w14:textId="77777777" w:rsidR="008F704C" w:rsidRPr="00E237E8" w:rsidRDefault="0059673E" w:rsidP="00974DD3">
            <w:pPr>
              <w:pStyle w:val="TableTextLarge"/>
            </w:pPr>
            <w:sdt>
              <w:sdtPr>
                <w:id w:val="643157434"/>
                <w:placeholder>
                  <w:docPart w:val="2E865DA679A3434196D10830E3AFB56B"/>
                </w:placeholder>
                <w:temporary/>
                <w:showingPlcHdr/>
                <w15:appearance w15:val="hidden"/>
              </w:sdtPr>
              <w:sdtContent>
                <w:r w:rsidR="006C07E8" w:rsidRPr="00E237E8">
                  <w:t>$300</w:t>
                </w:r>
              </w:sdtContent>
            </w:sdt>
          </w:p>
        </w:tc>
        <w:tc>
          <w:tcPr>
            <w:tcW w:w="840" w:type="pct"/>
            <w:shd w:val="clear" w:color="auto" w:fill="auto"/>
            <w:noWrap/>
            <w:vAlign w:val="center"/>
            <w:hideMark/>
          </w:tcPr>
          <w:p w14:paraId="39C2135B" w14:textId="77777777" w:rsidR="008F704C" w:rsidRPr="00E237E8" w:rsidRDefault="0059673E" w:rsidP="00974DD3">
            <w:pPr>
              <w:pStyle w:val="TableTextLarge"/>
            </w:pPr>
            <w:sdt>
              <w:sdtPr>
                <w:id w:val="973494877"/>
                <w:placeholder>
                  <w:docPart w:val="FDF910C7F7AB4D3FB2F6A36C933246BF"/>
                </w:placeholder>
                <w:temporary/>
                <w:showingPlcHdr/>
                <w15:appearance w15:val="hidden"/>
              </w:sdtPr>
              <w:sdtContent>
                <w:r w:rsidR="00051A24" w:rsidRPr="00E237E8">
                  <w:t>$300</w:t>
                </w:r>
              </w:sdtContent>
            </w:sdt>
          </w:p>
        </w:tc>
      </w:tr>
      <w:tr w:rsidR="008F704C" w:rsidRPr="00E237E8" w14:paraId="76567A0F" w14:textId="77777777" w:rsidTr="00BF2B21">
        <w:trPr>
          <w:trHeight w:val="312"/>
        </w:trPr>
        <w:tc>
          <w:tcPr>
            <w:tcW w:w="1664" w:type="pct"/>
            <w:shd w:val="clear" w:color="auto" w:fill="F2F2F2" w:themeFill="background1" w:themeFillShade="F2"/>
            <w:vAlign w:val="center"/>
            <w:hideMark/>
          </w:tcPr>
          <w:p w14:paraId="3214066B" w14:textId="77777777" w:rsidR="008F704C" w:rsidRPr="00E237E8" w:rsidRDefault="0059673E" w:rsidP="00974DD3">
            <w:pPr>
              <w:pStyle w:val="TableTextLarge"/>
            </w:pPr>
            <w:sdt>
              <w:sdtPr>
                <w:id w:val="-1835373605"/>
                <w:placeholder>
                  <w:docPart w:val="5C76795ECC6B42EF843C4DCB6D2873D2"/>
                </w:placeholder>
                <w:temporary/>
                <w:showingPlcHdr/>
                <w15:appearance w15:val="hidden"/>
              </w:sdtPr>
              <w:sdtContent>
                <w:r w:rsidR="00F24CB9" w:rsidRPr="00E237E8">
                  <w:t>Insurance</w:t>
                </w:r>
              </w:sdtContent>
            </w:sdt>
          </w:p>
        </w:tc>
        <w:tc>
          <w:tcPr>
            <w:tcW w:w="832" w:type="pct"/>
            <w:shd w:val="clear" w:color="auto" w:fill="F2F2F2" w:themeFill="background1" w:themeFillShade="F2"/>
            <w:noWrap/>
            <w:vAlign w:val="center"/>
            <w:hideMark/>
          </w:tcPr>
          <w:p w14:paraId="4547088B"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511F95E3" w14:textId="77777777" w:rsidR="008F704C" w:rsidRPr="00E237E8" w:rsidRDefault="0059673E" w:rsidP="00974DD3">
            <w:pPr>
              <w:pStyle w:val="TableTextLarge"/>
            </w:pPr>
            <w:sdt>
              <w:sdtPr>
                <w:id w:val="-1486079173"/>
                <w:placeholder>
                  <w:docPart w:val="98F399CF22F2453BAB21E0E8DB6FB6F3"/>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43C5F3B1" w14:textId="77777777" w:rsidR="008F704C" w:rsidRPr="00E237E8" w:rsidRDefault="0059673E" w:rsidP="00974DD3">
            <w:pPr>
              <w:pStyle w:val="TableTextLarge"/>
            </w:pPr>
            <w:sdt>
              <w:sdtPr>
                <w:id w:val="-2106710853"/>
                <w:placeholder>
                  <w:docPart w:val="95313F6A1002481E9610F3DF82FCCB8F"/>
                </w:placeholder>
                <w:temporary/>
                <w:showingPlcHdr/>
                <w15:appearance w15:val="hidden"/>
              </w:sdtPr>
              <w:sdtContent>
                <w:r w:rsidR="00051A24" w:rsidRPr="00E237E8">
                  <w:t>$60</w:t>
                </w:r>
              </w:sdtContent>
            </w:sdt>
          </w:p>
        </w:tc>
        <w:tc>
          <w:tcPr>
            <w:tcW w:w="840" w:type="pct"/>
            <w:shd w:val="clear" w:color="auto" w:fill="F2F2F2" w:themeFill="background1" w:themeFillShade="F2"/>
            <w:noWrap/>
            <w:vAlign w:val="center"/>
            <w:hideMark/>
          </w:tcPr>
          <w:p w14:paraId="1C22990E" w14:textId="77777777" w:rsidR="008F704C" w:rsidRPr="00E237E8" w:rsidRDefault="0059673E" w:rsidP="00974DD3">
            <w:pPr>
              <w:pStyle w:val="TableTextLarge"/>
            </w:pPr>
            <w:sdt>
              <w:sdtPr>
                <w:id w:val="-613126645"/>
                <w:placeholder>
                  <w:docPart w:val="8A0B87832FB643E59A762EF7BD8D4085"/>
                </w:placeholder>
                <w:temporary/>
                <w:showingPlcHdr/>
                <w15:appearance w15:val="hidden"/>
              </w:sdtPr>
              <w:sdtContent>
                <w:r w:rsidR="00051A24" w:rsidRPr="00E237E8">
                  <w:t>$60</w:t>
                </w:r>
              </w:sdtContent>
            </w:sdt>
          </w:p>
        </w:tc>
      </w:tr>
      <w:tr w:rsidR="008F704C" w:rsidRPr="00E237E8" w14:paraId="090CAA49" w14:textId="77777777" w:rsidTr="00BF2B21">
        <w:trPr>
          <w:trHeight w:val="312"/>
        </w:trPr>
        <w:tc>
          <w:tcPr>
            <w:tcW w:w="1664" w:type="pct"/>
            <w:shd w:val="clear" w:color="auto" w:fill="auto"/>
            <w:vAlign w:val="center"/>
            <w:hideMark/>
          </w:tcPr>
          <w:p w14:paraId="6E9598B1" w14:textId="77777777" w:rsidR="008F704C" w:rsidRPr="00E237E8" w:rsidRDefault="0059673E" w:rsidP="00974DD3">
            <w:pPr>
              <w:pStyle w:val="TableTextLarge"/>
            </w:pPr>
            <w:sdt>
              <w:sdtPr>
                <w:id w:val="-1139406405"/>
                <w:placeholder>
                  <w:docPart w:val="0CFD88692CA14357A02CDB721110A322"/>
                </w:placeholder>
                <w:temporary/>
                <w:showingPlcHdr/>
                <w15:appearance w15:val="hidden"/>
              </w:sdtPr>
              <w:sdtContent>
                <w:r w:rsidR="00F24CB9" w:rsidRPr="00E237E8">
                  <w:t>Interest Expense</w:t>
                </w:r>
              </w:sdtContent>
            </w:sdt>
          </w:p>
        </w:tc>
        <w:tc>
          <w:tcPr>
            <w:tcW w:w="832" w:type="pct"/>
            <w:shd w:val="clear" w:color="auto" w:fill="auto"/>
            <w:noWrap/>
            <w:vAlign w:val="center"/>
            <w:hideMark/>
          </w:tcPr>
          <w:p w14:paraId="7C0FB941" w14:textId="77777777" w:rsidR="008F704C" w:rsidRPr="00E237E8" w:rsidRDefault="008F704C" w:rsidP="00974DD3">
            <w:pPr>
              <w:pStyle w:val="TableTextLarge"/>
            </w:pPr>
          </w:p>
        </w:tc>
        <w:tc>
          <w:tcPr>
            <w:tcW w:w="832" w:type="pct"/>
            <w:shd w:val="clear" w:color="auto" w:fill="auto"/>
            <w:noWrap/>
            <w:vAlign w:val="center"/>
            <w:hideMark/>
          </w:tcPr>
          <w:p w14:paraId="0242F5AB" w14:textId="77777777" w:rsidR="008F704C" w:rsidRPr="00E237E8" w:rsidRDefault="0059673E" w:rsidP="00974DD3">
            <w:pPr>
              <w:pStyle w:val="TableTextLarge"/>
            </w:pPr>
            <w:sdt>
              <w:sdtPr>
                <w:id w:val="-1348326349"/>
                <w:placeholder>
                  <w:docPart w:val="CB4A0E0496624E779C7AB6ACF628C73F"/>
                </w:placeholder>
                <w:temporary/>
                <w:showingPlcHdr/>
                <w15:appearance w15:val="hidden"/>
              </w:sdtPr>
              <w:sdtContent>
                <w:r w:rsidR="006C07E8" w:rsidRPr="00E237E8">
                  <w:t>$0</w:t>
                </w:r>
              </w:sdtContent>
            </w:sdt>
          </w:p>
        </w:tc>
        <w:tc>
          <w:tcPr>
            <w:tcW w:w="832" w:type="pct"/>
            <w:shd w:val="clear" w:color="auto" w:fill="auto"/>
            <w:noWrap/>
            <w:vAlign w:val="center"/>
            <w:hideMark/>
          </w:tcPr>
          <w:p w14:paraId="5DD748C2" w14:textId="77777777" w:rsidR="008F704C" w:rsidRPr="00E237E8" w:rsidRDefault="0059673E" w:rsidP="00974DD3">
            <w:pPr>
              <w:pStyle w:val="TableTextLarge"/>
            </w:pPr>
            <w:sdt>
              <w:sdtPr>
                <w:id w:val="2039929721"/>
                <w:placeholder>
                  <w:docPart w:val="7F3168702AB84D218B87AE37A5324C35"/>
                </w:placeholder>
                <w:temporary/>
                <w:showingPlcHdr/>
                <w15:appearance w15:val="hidden"/>
              </w:sdtPr>
              <w:sdtContent>
                <w:r w:rsidR="006C07E8" w:rsidRPr="00E237E8">
                  <w:t>$0</w:t>
                </w:r>
              </w:sdtContent>
            </w:sdt>
          </w:p>
        </w:tc>
        <w:tc>
          <w:tcPr>
            <w:tcW w:w="840" w:type="pct"/>
            <w:shd w:val="clear" w:color="auto" w:fill="auto"/>
            <w:noWrap/>
            <w:vAlign w:val="center"/>
            <w:hideMark/>
          </w:tcPr>
          <w:p w14:paraId="270F17B1" w14:textId="77777777" w:rsidR="008F704C" w:rsidRPr="00E237E8" w:rsidRDefault="0059673E" w:rsidP="00974DD3">
            <w:pPr>
              <w:pStyle w:val="TableTextLarge"/>
            </w:pPr>
            <w:sdt>
              <w:sdtPr>
                <w:id w:val="808524520"/>
                <w:placeholder>
                  <w:docPart w:val="DB6D09BC8BAA4B1887CC1FA30ACAA795"/>
                </w:placeholder>
                <w:temporary/>
                <w:showingPlcHdr/>
                <w15:appearance w15:val="hidden"/>
              </w:sdtPr>
              <w:sdtContent>
                <w:r w:rsidR="006C07E8" w:rsidRPr="00E237E8">
                  <w:t>$0</w:t>
                </w:r>
              </w:sdtContent>
            </w:sdt>
          </w:p>
        </w:tc>
      </w:tr>
      <w:tr w:rsidR="008F704C" w:rsidRPr="00E237E8" w14:paraId="229B6BC0" w14:textId="77777777" w:rsidTr="00BF2B21">
        <w:trPr>
          <w:trHeight w:val="312"/>
        </w:trPr>
        <w:tc>
          <w:tcPr>
            <w:tcW w:w="1664" w:type="pct"/>
            <w:shd w:val="clear" w:color="auto" w:fill="F2F2F2" w:themeFill="background1" w:themeFillShade="F2"/>
            <w:vAlign w:val="center"/>
            <w:hideMark/>
          </w:tcPr>
          <w:p w14:paraId="45ED62D9" w14:textId="77777777" w:rsidR="008F704C" w:rsidRPr="00E237E8" w:rsidRDefault="0059673E" w:rsidP="00974DD3">
            <w:pPr>
              <w:pStyle w:val="TableTextLarge"/>
            </w:pPr>
            <w:sdt>
              <w:sdtPr>
                <w:id w:val="-1475516305"/>
                <w:placeholder>
                  <w:docPart w:val="E92DDFA990AF47AA83ADDBA0A793561F"/>
                </w:placeholder>
                <w:temporary/>
                <w:showingPlcHdr/>
                <w15:appearance w15:val="hidden"/>
              </w:sdtPr>
              <w:sdtContent>
                <w:r w:rsidR="00F24CB9" w:rsidRPr="00E237E8">
                  <w:t>Bank Service Charges</w:t>
                </w:r>
              </w:sdtContent>
            </w:sdt>
          </w:p>
        </w:tc>
        <w:tc>
          <w:tcPr>
            <w:tcW w:w="832" w:type="pct"/>
            <w:shd w:val="clear" w:color="auto" w:fill="F2F2F2" w:themeFill="background1" w:themeFillShade="F2"/>
            <w:noWrap/>
            <w:vAlign w:val="center"/>
            <w:hideMark/>
          </w:tcPr>
          <w:p w14:paraId="3EF5FEBE"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7E3A85AD" w14:textId="77777777" w:rsidR="008F704C" w:rsidRPr="00E237E8" w:rsidRDefault="0059673E" w:rsidP="00974DD3">
            <w:pPr>
              <w:pStyle w:val="TableTextLarge"/>
            </w:pPr>
            <w:sdt>
              <w:sdtPr>
                <w:id w:val="-19553298"/>
                <w:placeholder>
                  <w:docPart w:val="79F2F0337117494EA24B88BDA1ACE3E7"/>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26274911" w14:textId="77777777" w:rsidR="008F704C" w:rsidRPr="00E237E8" w:rsidRDefault="0059673E" w:rsidP="00974DD3">
            <w:pPr>
              <w:pStyle w:val="TableTextLarge"/>
            </w:pPr>
            <w:sdt>
              <w:sdtPr>
                <w:id w:val="-483315802"/>
                <w:placeholder>
                  <w:docPart w:val="4E7CF19280CB42508AF902DD146695CE"/>
                </w:placeholder>
                <w:temporary/>
                <w:showingPlcHdr/>
                <w15:appearance w15:val="hidden"/>
              </w:sdtPr>
              <w:sdtContent>
                <w:r w:rsidR="006C07E8" w:rsidRPr="00E237E8">
                  <w:t>$0</w:t>
                </w:r>
              </w:sdtContent>
            </w:sdt>
          </w:p>
        </w:tc>
        <w:tc>
          <w:tcPr>
            <w:tcW w:w="840" w:type="pct"/>
            <w:shd w:val="clear" w:color="auto" w:fill="F2F2F2" w:themeFill="background1" w:themeFillShade="F2"/>
            <w:noWrap/>
            <w:vAlign w:val="center"/>
            <w:hideMark/>
          </w:tcPr>
          <w:p w14:paraId="4C2AD788" w14:textId="77777777" w:rsidR="008F704C" w:rsidRPr="00E237E8" w:rsidRDefault="0059673E" w:rsidP="00974DD3">
            <w:pPr>
              <w:pStyle w:val="TableTextLarge"/>
            </w:pPr>
            <w:sdt>
              <w:sdtPr>
                <w:id w:val="978647036"/>
                <w:placeholder>
                  <w:docPart w:val="2AC05B7B5D7742D290CAE9AA66B0AE06"/>
                </w:placeholder>
                <w:temporary/>
                <w:showingPlcHdr/>
                <w15:appearance w15:val="hidden"/>
              </w:sdtPr>
              <w:sdtContent>
                <w:r w:rsidR="006C07E8" w:rsidRPr="00E237E8">
                  <w:t>$0</w:t>
                </w:r>
              </w:sdtContent>
            </w:sdt>
          </w:p>
        </w:tc>
      </w:tr>
      <w:tr w:rsidR="008F704C" w:rsidRPr="00E237E8" w14:paraId="421010BA" w14:textId="77777777" w:rsidTr="00BF2B21">
        <w:trPr>
          <w:trHeight w:val="312"/>
        </w:trPr>
        <w:tc>
          <w:tcPr>
            <w:tcW w:w="1664" w:type="pct"/>
            <w:shd w:val="clear" w:color="auto" w:fill="auto"/>
            <w:vAlign w:val="center"/>
            <w:hideMark/>
          </w:tcPr>
          <w:p w14:paraId="3F817B71" w14:textId="77777777" w:rsidR="008F704C" w:rsidRPr="00E237E8" w:rsidRDefault="0059673E" w:rsidP="00974DD3">
            <w:pPr>
              <w:pStyle w:val="TableTextLarge"/>
            </w:pPr>
            <w:sdt>
              <w:sdtPr>
                <w:id w:val="1357780758"/>
                <w:placeholder>
                  <w:docPart w:val="6C5E4D9E2D3542F7B29880B2D97F8B5B"/>
                </w:placeholder>
                <w:temporary/>
                <w:showingPlcHdr/>
                <w15:appearance w15:val="hidden"/>
              </w:sdtPr>
              <w:sdtContent>
                <w:r w:rsidR="00F24CB9" w:rsidRPr="00E237E8">
                  <w:t>Supplies</w:t>
                </w:r>
              </w:sdtContent>
            </w:sdt>
          </w:p>
        </w:tc>
        <w:tc>
          <w:tcPr>
            <w:tcW w:w="832" w:type="pct"/>
            <w:shd w:val="clear" w:color="auto" w:fill="auto"/>
            <w:noWrap/>
            <w:vAlign w:val="center"/>
            <w:hideMark/>
          </w:tcPr>
          <w:p w14:paraId="65697DF5" w14:textId="77777777" w:rsidR="008F704C" w:rsidRPr="00E237E8" w:rsidRDefault="008F704C" w:rsidP="00974DD3">
            <w:pPr>
              <w:pStyle w:val="TableTextLarge"/>
            </w:pPr>
          </w:p>
        </w:tc>
        <w:tc>
          <w:tcPr>
            <w:tcW w:w="832" w:type="pct"/>
            <w:shd w:val="clear" w:color="auto" w:fill="auto"/>
            <w:noWrap/>
            <w:vAlign w:val="center"/>
            <w:hideMark/>
          </w:tcPr>
          <w:p w14:paraId="1B120D07" w14:textId="77777777" w:rsidR="008F704C" w:rsidRPr="00E237E8" w:rsidRDefault="0059673E" w:rsidP="00974DD3">
            <w:pPr>
              <w:pStyle w:val="TableTextLarge"/>
            </w:pPr>
            <w:sdt>
              <w:sdtPr>
                <w:id w:val="38027369"/>
                <w:placeholder>
                  <w:docPart w:val="9C5C9DE910AE4B0EBC96A5D6E50B6EE8"/>
                </w:placeholder>
                <w:temporary/>
                <w:showingPlcHdr/>
                <w15:appearance w15:val="hidden"/>
              </w:sdtPr>
              <w:sdtContent>
                <w:r w:rsidR="006C07E8" w:rsidRPr="00E237E8">
                  <w:t>$0</w:t>
                </w:r>
              </w:sdtContent>
            </w:sdt>
          </w:p>
        </w:tc>
        <w:tc>
          <w:tcPr>
            <w:tcW w:w="832" w:type="pct"/>
            <w:shd w:val="clear" w:color="auto" w:fill="auto"/>
            <w:noWrap/>
            <w:vAlign w:val="center"/>
            <w:hideMark/>
          </w:tcPr>
          <w:p w14:paraId="1E8A8409" w14:textId="77777777" w:rsidR="008F704C" w:rsidRPr="00E237E8" w:rsidRDefault="0059673E" w:rsidP="00974DD3">
            <w:pPr>
              <w:pStyle w:val="TableTextLarge"/>
            </w:pPr>
            <w:sdt>
              <w:sdtPr>
                <w:id w:val="-1435206966"/>
                <w:placeholder>
                  <w:docPart w:val="D83BB8085F104FC3AADE1A07A411640B"/>
                </w:placeholder>
                <w:temporary/>
                <w:showingPlcHdr/>
                <w15:appearance w15:val="hidden"/>
              </w:sdtPr>
              <w:sdtContent>
                <w:r w:rsidR="006C07E8" w:rsidRPr="00E237E8">
                  <w:t>$0</w:t>
                </w:r>
              </w:sdtContent>
            </w:sdt>
          </w:p>
        </w:tc>
        <w:tc>
          <w:tcPr>
            <w:tcW w:w="840" w:type="pct"/>
            <w:shd w:val="clear" w:color="auto" w:fill="auto"/>
            <w:noWrap/>
            <w:vAlign w:val="center"/>
            <w:hideMark/>
          </w:tcPr>
          <w:p w14:paraId="42F8137A" w14:textId="77777777" w:rsidR="008F704C" w:rsidRPr="00E237E8" w:rsidRDefault="0059673E" w:rsidP="00974DD3">
            <w:pPr>
              <w:pStyle w:val="TableTextLarge"/>
            </w:pPr>
            <w:sdt>
              <w:sdtPr>
                <w:id w:val="25303313"/>
                <w:placeholder>
                  <w:docPart w:val="2CC07DE2D90A4B3B9D6BA72FD3C00CAC"/>
                </w:placeholder>
                <w:temporary/>
                <w:showingPlcHdr/>
                <w15:appearance w15:val="hidden"/>
              </w:sdtPr>
              <w:sdtContent>
                <w:r w:rsidR="006C07E8" w:rsidRPr="00E237E8">
                  <w:t>$0</w:t>
                </w:r>
              </w:sdtContent>
            </w:sdt>
          </w:p>
        </w:tc>
      </w:tr>
      <w:tr w:rsidR="008F704C" w:rsidRPr="00E237E8" w14:paraId="2AF06D00" w14:textId="77777777" w:rsidTr="00BF2B21">
        <w:trPr>
          <w:trHeight w:val="312"/>
        </w:trPr>
        <w:tc>
          <w:tcPr>
            <w:tcW w:w="1664" w:type="pct"/>
            <w:shd w:val="clear" w:color="auto" w:fill="F2F2F2" w:themeFill="background1" w:themeFillShade="F2"/>
            <w:vAlign w:val="center"/>
            <w:hideMark/>
          </w:tcPr>
          <w:p w14:paraId="7D5E8E80" w14:textId="77777777" w:rsidR="008F704C" w:rsidRPr="00E237E8" w:rsidRDefault="0059673E" w:rsidP="00974DD3">
            <w:pPr>
              <w:pStyle w:val="TableTextLarge"/>
            </w:pPr>
            <w:sdt>
              <w:sdtPr>
                <w:id w:val="-987159155"/>
                <w:placeholder>
                  <w:docPart w:val="4178285E9D2F4B9ABE0B79BA14EC6072"/>
                </w:placeholder>
                <w:temporary/>
                <w:showingPlcHdr/>
                <w15:appearance w15:val="hidden"/>
              </w:sdtPr>
              <w:sdtContent>
                <w:r w:rsidR="00F24CB9" w:rsidRPr="00E237E8">
                  <w:t>Travel &amp; Entertainment</w:t>
                </w:r>
              </w:sdtContent>
            </w:sdt>
          </w:p>
        </w:tc>
        <w:tc>
          <w:tcPr>
            <w:tcW w:w="832" w:type="pct"/>
            <w:shd w:val="clear" w:color="auto" w:fill="F2F2F2" w:themeFill="background1" w:themeFillShade="F2"/>
            <w:noWrap/>
            <w:vAlign w:val="center"/>
            <w:hideMark/>
          </w:tcPr>
          <w:p w14:paraId="2F8DCA06"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6D8C1607" w14:textId="77777777" w:rsidR="008F704C" w:rsidRPr="00E237E8" w:rsidRDefault="0059673E" w:rsidP="00974DD3">
            <w:pPr>
              <w:pStyle w:val="TableTextLarge"/>
            </w:pPr>
            <w:sdt>
              <w:sdtPr>
                <w:id w:val="-644044854"/>
                <w:placeholder>
                  <w:docPart w:val="131054BEE52C4F64B3CA85B3C989F9A4"/>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3236002E" w14:textId="77777777" w:rsidR="008F704C" w:rsidRPr="00E237E8" w:rsidRDefault="0059673E" w:rsidP="00974DD3">
            <w:pPr>
              <w:pStyle w:val="TableTextLarge"/>
            </w:pPr>
            <w:sdt>
              <w:sdtPr>
                <w:id w:val="1059914575"/>
                <w:placeholder>
                  <w:docPart w:val="398D665C341D4E12AEA6A45C366652BF"/>
                </w:placeholder>
                <w:temporary/>
                <w:showingPlcHdr/>
                <w15:appearance w15:val="hidden"/>
              </w:sdtPr>
              <w:sdtContent>
                <w:r w:rsidR="006C07E8" w:rsidRPr="00E237E8">
                  <w:t>$0</w:t>
                </w:r>
              </w:sdtContent>
            </w:sdt>
          </w:p>
        </w:tc>
        <w:tc>
          <w:tcPr>
            <w:tcW w:w="840" w:type="pct"/>
            <w:shd w:val="clear" w:color="auto" w:fill="F2F2F2" w:themeFill="background1" w:themeFillShade="F2"/>
            <w:noWrap/>
            <w:vAlign w:val="center"/>
            <w:hideMark/>
          </w:tcPr>
          <w:p w14:paraId="5CB1C571" w14:textId="77777777" w:rsidR="008F704C" w:rsidRPr="00E237E8" w:rsidRDefault="0059673E" w:rsidP="00974DD3">
            <w:pPr>
              <w:pStyle w:val="TableTextLarge"/>
            </w:pPr>
            <w:sdt>
              <w:sdtPr>
                <w:id w:val="-1058467183"/>
                <w:placeholder>
                  <w:docPart w:val="9600C6FCF9D441DBB0CE99CD0A25050B"/>
                </w:placeholder>
                <w:temporary/>
                <w:showingPlcHdr/>
                <w15:appearance w15:val="hidden"/>
              </w:sdtPr>
              <w:sdtContent>
                <w:r w:rsidR="006C07E8" w:rsidRPr="00E237E8">
                  <w:t>$0</w:t>
                </w:r>
              </w:sdtContent>
            </w:sdt>
          </w:p>
        </w:tc>
      </w:tr>
      <w:tr w:rsidR="008F704C" w:rsidRPr="00E237E8" w14:paraId="23748DE5" w14:textId="77777777" w:rsidTr="00BF2B21">
        <w:trPr>
          <w:trHeight w:val="312"/>
        </w:trPr>
        <w:tc>
          <w:tcPr>
            <w:tcW w:w="1664" w:type="pct"/>
            <w:shd w:val="clear" w:color="auto" w:fill="auto"/>
            <w:vAlign w:val="center"/>
            <w:hideMark/>
          </w:tcPr>
          <w:p w14:paraId="64925085" w14:textId="77777777" w:rsidR="008F704C" w:rsidRPr="00E237E8" w:rsidRDefault="0059673E" w:rsidP="00974DD3">
            <w:pPr>
              <w:pStyle w:val="TableTextLarge"/>
            </w:pPr>
            <w:sdt>
              <w:sdtPr>
                <w:id w:val="1721632375"/>
                <w:placeholder>
                  <w:docPart w:val="332BBFFC8D2E4767B4A0BDE53900C499"/>
                </w:placeholder>
                <w:temporary/>
                <w:showingPlcHdr/>
                <w15:appearance w15:val="hidden"/>
              </w:sdtPr>
              <w:sdtContent>
                <w:r w:rsidR="00F24CB9" w:rsidRPr="00E237E8">
                  <w:t>Equipment</w:t>
                </w:r>
              </w:sdtContent>
            </w:sdt>
          </w:p>
        </w:tc>
        <w:tc>
          <w:tcPr>
            <w:tcW w:w="832" w:type="pct"/>
            <w:shd w:val="clear" w:color="auto" w:fill="auto"/>
            <w:noWrap/>
            <w:vAlign w:val="center"/>
            <w:hideMark/>
          </w:tcPr>
          <w:p w14:paraId="5C27EF02" w14:textId="77777777" w:rsidR="008F704C" w:rsidRPr="00E237E8" w:rsidRDefault="008F704C" w:rsidP="00974DD3">
            <w:pPr>
              <w:pStyle w:val="TableTextLarge"/>
            </w:pPr>
          </w:p>
        </w:tc>
        <w:tc>
          <w:tcPr>
            <w:tcW w:w="832" w:type="pct"/>
            <w:shd w:val="clear" w:color="auto" w:fill="auto"/>
            <w:noWrap/>
            <w:vAlign w:val="center"/>
            <w:hideMark/>
          </w:tcPr>
          <w:p w14:paraId="030900C3" w14:textId="77777777" w:rsidR="008F704C" w:rsidRPr="00E237E8" w:rsidRDefault="0059673E" w:rsidP="00974DD3">
            <w:pPr>
              <w:pStyle w:val="TableTextLarge"/>
            </w:pPr>
            <w:sdt>
              <w:sdtPr>
                <w:id w:val="34555141"/>
                <w:placeholder>
                  <w:docPart w:val="6A94A5D85FD64C158BD32961F9166396"/>
                </w:placeholder>
                <w:temporary/>
                <w:showingPlcHdr/>
                <w15:appearance w15:val="hidden"/>
              </w:sdtPr>
              <w:sdtContent>
                <w:r w:rsidR="006C07E8" w:rsidRPr="00E237E8">
                  <w:t>$0</w:t>
                </w:r>
              </w:sdtContent>
            </w:sdt>
          </w:p>
        </w:tc>
        <w:tc>
          <w:tcPr>
            <w:tcW w:w="832" w:type="pct"/>
            <w:shd w:val="clear" w:color="auto" w:fill="auto"/>
            <w:noWrap/>
            <w:vAlign w:val="center"/>
            <w:hideMark/>
          </w:tcPr>
          <w:p w14:paraId="0B6EF4F0" w14:textId="77777777" w:rsidR="008F704C" w:rsidRPr="00E237E8" w:rsidRDefault="0059673E" w:rsidP="00974DD3">
            <w:pPr>
              <w:pStyle w:val="TableTextLarge"/>
            </w:pPr>
            <w:sdt>
              <w:sdtPr>
                <w:id w:val="-1116830233"/>
                <w:placeholder>
                  <w:docPart w:val="F40F84224B484A19A3568518F0FA7CED"/>
                </w:placeholder>
                <w:temporary/>
                <w:showingPlcHdr/>
                <w15:appearance w15:val="hidden"/>
              </w:sdtPr>
              <w:sdtContent>
                <w:r w:rsidR="006C07E8" w:rsidRPr="00E237E8">
                  <w:t>$2,500</w:t>
                </w:r>
              </w:sdtContent>
            </w:sdt>
          </w:p>
        </w:tc>
        <w:tc>
          <w:tcPr>
            <w:tcW w:w="840" w:type="pct"/>
            <w:shd w:val="clear" w:color="auto" w:fill="auto"/>
            <w:noWrap/>
            <w:vAlign w:val="center"/>
            <w:hideMark/>
          </w:tcPr>
          <w:p w14:paraId="3AB7423A" w14:textId="77777777" w:rsidR="008F704C" w:rsidRPr="00E237E8" w:rsidRDefault="0059673E" w:rsidP="00974DD3">
            <w:pPr>
              <w:pStyle w:val="TableTextLarge"/>
            </w:pPr>
            <w:sdt>
              <w:sdtPr>
                <w:id w:val="-1177428253"/>
                <w:placeholder>
                  <w:docPart w:val="B76F7A054670484389CC879DA9039239"/>
                </w:placeholder>
                <w:temporary/>
                <w:showingPlcHdr/>
                <w15:appearance w15:val="hidden"/>
              </w:sdtPr>
              <w:sdtContent>
                <w:r w:rsidR="006C07E8" w:rsidRPr="00E237E8">
                  <w:t>$2,500</w:t>
                </w:r>
              </w:sdtContent>
            </w:sdt>
          </w:p>
        </w:tc>
      </w:tr>
      <w:tr w:rsidR="008F704C" w:rsidRPr="00E237E8" w14:paraId="6E6F746C" w14:textId="77777777" w:rsidTr="00BF2B21">
        <w:trPr>
          <w:trHeight w:val="312"/>
        </w:trPr>
        <w:tc>
          <w:tcPr>
            <w:tcW w:w="1664" w:type="pct"/>
            <w:shd w:val="clear" w:color="auto" w:fill="F2F2F2" w:themeFill="background1" w:themeFillShade="F2"/>
            <w:vAlign w:val="center"/>
            <w:hideMark/>
          </w:tcPr>
          <w:p w14:paraId="497444C9" w14:textId="77777777" w:rsidR="008F704C" w:rsidRPr="00E237E8" w:rsidRDefault="0059673E" w:rsidP="00974DD3">
            <w:pPr>
              <w:pStyle w:val="TableTextLarge"/>
            </w:pPr>
            <w:sdt>
              <w:sdtPr>
                <w:id w:val="1990743352"/>
                <w:placeholder>
                  <w:docPart w:val="507048E1EBAC43D18FB0ED9EAC711285"/>
                </w:placeholder>
                <w:temporary/>
                <w:showingPlcHdr/>
                <w15:appearance w15:val="hidden"/>
              </w:sdtPr>
              <w:sdtContent>
                <w:r w:rsidR="00F24CB9" w:rsidRPr="00E237E8">
                  <w:t>Furniture &amp; Fixtures</w:t>
                </w:r>
              </w:sdtContent>
            </w:sdt>
          </w:p>
        </w:tc>
        <w:tc>
          <w:tcPr>
            <w:tcW w:w="832" w:type="pct"/>
            <w:shd w:val="clear" w:color="auto" w:fill="F2F2F2" w:themeFill="background1" w:themeFillShade="F2"/>
            <w:noWrap/>
            <w:vAlign w:val="center"/>
            <w:hideMark/>
          </w:tcPr>
          <w:p w14:paraId="0C7FAE83"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195682C0" w14:textId="77777777" w:rsidR="008F704C" w:rsidRPr="00E237E8" w:rsidRDefault="0059673E" w:rsidP="00974DD3">
            <w:pPr>
              <w:pStyle w:val="TableTextLarge"/>
            </w:pPr>
            <w:sdt>
              <w:sdtPr>
                <w:id w:val="322090345"/>
                <w:placeholder>
                  <w:docPart w:val="65423D92852C46ABB53836C0D3E5510B"/>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26E2CB34" w14:textId="77777777" w:rsidR="008F704C" w:rsidRPr="00E237E8" w:rsidRDefault="0059673E" w:rsidP="00974DD3">
            <w:pPr>
              <w:pStyle w:val="TableTextLarge"/>
            </w:pPr>
            <w:sdt>
              <w:sdtPr>
                <w:id w:val="1440105519"/>
                <w:placeholder>
                  <w:docPart w:val="902128723D714C58A122A136D7F6450E"/>
                </w:placeholder>
                <w:temporary/>
                <w:showingPlcHdr/>
                <w15:appearance w15:val="hidden"/>
              </w:sdtPr>
              <w:sdtContent>
                <w:r w:rsidR="006C07E8" w:rsidRPr="00E237E8">
                  <w:t>$0</w:t>
                </w:r>
              </w:sdtContent>
            </w:sdt>
          </w:p>
        </w:tc>
        <w:tc>
          <w:tcPr>
            <w:tcW w:w="840" w:type="pct"/>
            <w:shd w:val="clear" w:color="auto" w:fill="F2F2F2" w:themeFill="background1" w:themeFillShade="F2"/>
            <w:noWrap/>
            <w:vAlign w:val="center"/>
            <w:hideMark/>
          </w:tcPr>
          <w:p w14:paraId="659A605B" w14:textId="77777777" w:rsidR="008F704C" w:rsidRPr="00E237E8" w:rsidRDefault="0059673E" w:rsidP="00974DD3">
            <w:pPr>
              <w:pStyle w:val="TableTextLarge"/>
            </w:pPr>
            <w:sdt>
              <w:sdtPr>
                <w:id w:val="591048890"/>
                <w:placeholder>
                  <w:docPart w:val="7E91592527B046DFAFB8B7467F31272B"/>
                </w:placeholder>
                <w:temporary/>
                <w:showingPlcHdr/>
                <w15:appearance w15:val="hidden"/>
              </w:sdtPr>
              <w:sdtContent>
                <w:r w:rsidR="006C07E8" w:rsidRPr="00E237E8">
                  <w:t>$0</w:t>
                </w:r>
              </w:sdtContent>
            </w:sdt>
          </w:p>
        </w:tc>
      </w:tr>
      <w:tr w:rsidR="008F704C" w:rsidRPr="00E237E8" w14:paraId="731FAB34" w14:textId="77777777" w:rsidTr="00BF2B21">
        <w:trPr>
          <w:trHeight w:val="312"/>
        </w:trPr>
        <w:tc>
          <w:tcPr>
            <w:tcW w:w="1664" w:type="pct"/>
            <w:shd w:val="clear" w:color="auto" w:fill="auto"/>
            <w:vAlign w:val="center"/>
            <w:hideMark/>
          </w:tcPr>
          <w:p w14:paraId="44D24C9E" w14:textId="77777777" w:rsidR="008F704C" w:rsidRPr="00E237E8" w:rsidRDefault="0059673E" w:rsidP="00974DD3">
            <w:pPr>
              <w:pStyle w:val="TableTextLarge"/>
            </w:pPr>
            <w:sdt>
              <w:sdtPr>
                <w:id w:val="-1150130107"/>
                <w:placeholder>
                  <w:docPart w:val="A13F7D063C2F4A55A239FBE7A748503F"/>
                </w:placeholder>
                <w:temporary/>
                <w:showingPlcHdr/>
                <w15:appearance w15:val="hidden"/>
              </w:sdtPr>
              <w:sdtContent>
                <w:r w:rsidR="00F24CB9" w:rsidRPr="00E237E8">
                  <w:t>Leasehold Improvements</w:t>
                </w:r>
              </w:sdtContent>
            </w:sdt>
          </w:p>
        </w:tc>
        <w:tc>
          <w:tcPr>
            <w:tcW w:w="832" w:type="pct"/>
            <w:shd w:val="clear" w:color="auto" w:fill="auto"/>
            <w:noWrap/>
            <w:vAlign w:val="center"/>
            <w:hideMark/>
          </w:tcPr>
          <w:p w14:paraId="52D22D21" w14:textId="77777777" w:rsidR="008F704C" w:rsidRPr="00E237E8" w:rsidRDefault="008F704C" w:rsidP="00974DD3">
            <w:pPr>
              <w:pStyle w:val="TableTextLarge"/>
            </w:pPr>
          </w:p>
        </w:tc>
        <w:tc>
          <w:tcPr>
            <w:tcW w:w="832" w:type="pct"/>
            <w:shd w:val="clear" w:color="auto" w:fill="auto"/>
            <w:noWrap/>
            <w:vAlign w:val="center"/>
            <w:hideMark/>
          </w:tcPr>
          <w:p w14:paraId="641A1BC2" w14:textId="77777777" w:rsidR="008F704C" w:rsidRPr="00E237E8" w:rsidRDefault="0059673E" w:rsidP="00974DD3">
            <w:pPr>
              <w:pStyle w:val="TableTextLarge"/>
            </w:pPr>
            <w:sdt>
              <w:sdtPr>
                <w:id w:val="590126092"/>
                <w:placeholder>
                  <w:docPart w:val="4A5015BBA0AB4169A91EA4A666C51D1C"/>
                </w:placeholder>
                <w:temporary/>
                <w:showingPlcHdr/>
                <w15:appearance w15:val="hidden"/>
              </w:sdtPr>
              <w:sdtContent>
                <w:r w:rsidR="006C07E8" w:rsidRPr="00E237E8">
                  <w:t>$0</w:t>
                </w:r>
              </w:sdtContent>
            </w:sdt>
          </w:p>
        </w:tc>
        <w:tc>
          <w:tcPr>
            <w:tcW w:w="832" w:type="pct"/>
            <w:shd w:val="clear" w:color="auto" w:fill="auto"/>
            <w:noWrap/>
            <w:vAlign w:val="center"/>
            <w:hideMark/>
          </w:tcPr>
          <w:p w14:paraId="58A7DA56" w14:textId="77777777" w:rsidR="008F704C" w:rsidRPr="00E237E8" w:rsidRDefault="0059673E" w:rsidP="00974DD3">
            <w:pPr>
              <w:pStyle w:val="TableTextLarge"/>
            </w:pPr>
            <w:sdt>
              <w:sdtPr>
                <w:id w:val="887684722"/>
                <w:placeholder>
                  <w:docPart w:val="83E7082F223841E98D2F12CBEDB6D327"/>
                </w:placeholder>
                <w:temporary/>
                <w:showingPlcHdr/>
                <w15:appearance w15:val="hidden"/>
              </w:sdtPr>
              <w:sdtContent>
                <w:r w:rsidR="006C07E8" w:rsidRPr="00E237E8">
                  <w:t>$0</w:t>
                </w:r>
              </w:sdtContent>
            </w:sdt>
          </w:p>
        </w:tc>
        <w:tc>
          <w:tcPr>
            <w:tcW w:w="840" w:type="pct"/>
            <w:shd w:val="clear" w:color="auto" w:fill="auto"/>
            <w:noWrap/>
            <w:vAlign w:val="center"/>
            <w:hideMark/>
          </w:tcPr>
          <w:p w14:paraId="3A6FEE8F" w14:textId="77777777" w:rsidR="008F704C" w:rsidRPr="00E237E8" w:rsidRDefault="0059673E" w:rsidP="00974DD3">
            <w:pPr>
              <w:pStyle w:val="TableTextLarge"/>
            </w:pPr>
            <w:sdt>
              <w:sdtPr>
                <w:id w:val="-1578743118"/>
                <w:placeholder>
                  <w:docPart w:val="E94CC8BD1713484A8C7B77BB43BF8DED"/>
                </w:placeholder>
                <w:temporary/>
                <w:showingPlcHdr/>
                <w15:appearance w15:val="hidden"/>
              </w:sdtPr>
              <w:sdtContent>
                <w:r w:rsidR="006C07E8" w:rsidRPr="00E237E8">
                  <w:t>$0</w:t>
                </w:r>
              </w:sdtContent>
            </w:sdt>
          </w:p>
        </w:tc>
      </w:tr>
      <w:tr w:rsidR="008F704C" w:rsidRPr="00E237E8" w14:paraId="173A3968" w14:textId="77777777" w:rsidTr="00BF2B21">
        <w:trPr>
          <w:trHeight w:val="312"/>
        </w:trPr>
        <w:tc>
          <w:tcPr>
            <w:tcW w:w="1664" w:type="pct"/>
            <w:shd w:val="clear" w:color="auto" w:fill="F2F2F2" w:themeFill="background1" w:themeFillShade="F2"/>
            <w:vAlign w:val="center"/>
            <w:hideMark/>
          </w:tcPr>
          <w:p w14:paraId="20F7E021" w14:textId="77777777" w:rsidR="008F704C" w:rsidRPr="00E237E8" w:rsidRDefault="0059673E" w:rsidP="00974DD3">
            <w:pPr>
              <w:pStyle w:val="TableTextLarge"/>
            </w:pPr>
            <w:sdt>
              <w:sdtPr>
                <w:id w:val="-80834835"/>
                <w:placeholder>
                  <w:docPart w:val="35A7DCADA2ED4778B1EF3A7A89785764"/>
                </w:placeholder>
                <w:temporary/>
                <w:showingPlcHdr/>
                <w15:appearance w15:val="hidden"/>
              </w:sdtPr>
              <w:sdtContent>
                <w:r w:rsidR="00F24CB9" w:rsidRPr="00E237E8">
                  <w:t>Security Deposit(s)</w:t>
                </w:r>
              </w:sdtContent>
            </w:sdt>
          </w:p>
        </w:tc>
        <w:tc>
          <w:tcPr>
            <w:tcW w:w="832" w:type="pct"/>
            <w:shd w:val="clear" w:color="auto" w:fill="F2F2F2" w:themeFill="background1" w:themeFillShade="F2"/>
            <w:noWrap/>
            <w:vAlign w:val="center"/>
            <w:hideMark/>
          </w:tcPr>
          <w:p w14:paraId="605E1DBD"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15A7CE01" w14:textId="77777777" w:rsidR="008F704C" w:rsidRPr="00E237E8" w:rsidRDefault="0059673E" w:rsidP="00974DD3">
            <w:pPr>
              <w:pStyle w:val="TableTextLarge"/>
            </w:pPr>
            <w:sdt>
              <w:sdtPr>
                <w:id w:val="-1559932679"/>
                <w:placeholder>
                  <w:docPart w:val="2ED9A5F49FA54DECB387E8698C85A7FB"/>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6196B6E1" w14:textId="77777777" w:rsidR="008F704C" w:rsidRPr="00E237E8" w:rsidRDefault="0059673E" w:rsidP="00974DD3">
            <w:pPr>
              <w:pStyle w:val="TableTextLarge"/>
            </w:pPr>
            <w:sdt>
              <w:sdtPr>
                <w:id w:val="879058191"/>
                <w:placeholder>
                  <w:docPart w:val="92CAA933E9B84E8CB3418D4678BAFB40"/>
                </w:placeholder>
                <w:temporary/>
                <w:showingPlcHdr/>
                <w15:appearance w15:val="hidden"/>
              </w:sdtPr>
              <w:sdtContent>
                <w:r w:rsidR="006C07E8" w:rsidRPr="00E237E8">
                  <w:t>$0</w:t>
                </w:r>
              </w:sdtContent>
            </w:sdt>
          </w:p>
        </w:tc>
        <w:tc>
          <w:tcPr>
            <w:tcW w:w="840" w:type="pct"/>
            <w:shd w:val="clear" w:color="auto" w:fill="F2F2F2" w:themeFill="background1" w:themeFillShade="F2"/>
            <w:noWrap/>
            <w:vAlign w:val="center"/>
            <w:hideMark/>
          </w:tcPr>
          <w:p w14:paraId="6DF2D09E" w14:textId="77777777" w:rsidR="008F704C" w:rsidRPr="00E237E8" w:rsidRDefault="0059673E" w:rsidP="00974DD3">
            <w:pPr>
              <w:pStyle w:val="TableTextLarge"/>
            </w:pPr>
            <w:sdt>
              <w:sdtPr>
                <w:id w:val="-1111900501"/>
                <w:placeholder>
                  <w:docPart w:val="2A0A3714158244AF9EAD6DE7F0CF5862"/>
                </w:placeholder>
                <w:temporary/>
                <w:showingPlcHdr/>
                <w15:appearance w15:val="hidden"/>
              </w:sdtPr>
              <w:sdtContent>
                <w:r w:rsidR="006C07E8" w:rsidRPr="00E237E8">
                  <w:t>$0</w:t>
                </w:r>
              </w:sdtContent>
            </w:sdt>
          </w:p>
        </w:tc>
      </w:tr>
      <w:tr w:rsidR="008F704C" w:rsidRPr="00E237E8" w14:paraId="576E668A" w14:textId="77777777" w:rsidTr="00BF2B21">
        <w:trPr>
          <w:trHeight w:val="312"/>
        </w:trPr>
        <w:tc>
          <w:tcPr>
            <w:tcW w:w="1664" w:type="pct"/>
            <w:shd w:val="clear" w:color="auto" w:fill="auto"/>
            <w:vAlign w:val="center"/>
            <w:hideMark/>
          </w:tcPr>
          <w:p w14:paraId="2FB915F0" w14:textId="77777777" w:rsidR="008F704C" w:rsidRPr="00E237E8" w:rsidRDefault="0059673E" w:rsidP="00974DD3">
            <w:pPr>
              <w:pStyle w:val="TableTextLarge"/>
            </w:pPr>
            <w:sdt>
              <w:sdtPr>
                <w:id w:val="1916820221"/>
                <w:placeholder>
                  <w:docPart w:val="D90DE96880F1490C8D18D6C641DA37CB"/>
                </w:placeholder>
                <w:temporary/>
                <w:showingPlcHdr/>
                <w15:appearance w15:val="hidden"/>
              </w:sdtPr>
              <w:sdtContent>
                <w:r w:rsidR="00F24CB9" w:rsidRPr="00E237E8">
                  <w:t>Business Licenses/Permits/Fees</w:t>
                </w:r>
              </w:sdtContent>
            </w:sdt>
          </w:p>
        </w:tc>
        <w:tc>
          <w:tcPr>
            <w:tcW w:w="832" w:type="pct"/>
            <w:shd w:val="clear" w:color="auto" w:fill="auto"/>
            <w:noWrap/>
            <w:vAlign w:val="center"/>
            <w:hideMark/>
          </w:tcPr>
          <w:p w14:paraId="6A8B52C7" w14:textId="77777777" w:rsidR="008F704C" w:rsidRPr="00E237E8" w:rsidRDefault="008F704C" w:rsidP="00974DD3">
            <w:pPr>
              <w:pStyle w:val="TableTextLarge"/>
            </w:pPr>
          </w:p>
        </w:tc>
        <w:tc>
          <w:tcPr>
            <w:tcW w:w="832" w:type="pct"/>
            <w:shd w:val="clear" w:color="auto" w:fill="auto"/>
            <w:noWrap/>
            <w:vAlign w:val="center"/>
            <w:hideMark/>
          </w:tcPr>
          <w:p w14:paraId="7DF39E24" w14:textId="77777777" w:rsidR="008F704C" w:rsidRPr="00E237E8" w:rsidRDefault="0059673E" w:rsidP="00974DD3">
            <w:pPr>
              <w:pStyle w:val="TableTextLarge"/>
            </w:pPr>
            <w:sdt>
              <w:sdtPr>
                <w:id w:val="1772361398"/>
                <w:placeholder>
                  <w:docPart w:val="71890D33B1D14FB6A47C39158BE58620"/>
                </w:placeholder>
                <w:temporary/>
                <w:showingPlcHdr/>
                <w15:appearance w15:val="hidden"/>
              </w:sdtPr>
              <w:sdtContent>
                <w:r w:rsidR="006C07E8" w:rsidRPr="00E237E8">
                  <w:t>$0</w:t>
                </w:r>
              </w:sdtContent>
            </w:sdt>
          </w:p>
        </w:tc>
        <w:tc>
          <w:tcPr>
            <w:tcW w:w="832" w:type="pct"/>
            <w:shd w:val="clear" w:color="auto" w:fill="auto"/>
            <w:noWrap/>
            <w:vAlign w:val="center"/>
            <w:hideMark/>
          </w:tcPr>
          <w:p w14:paraId="0606C2F8" w14:textId="77777777" w:rsidR="008F704C" w:rsidRPr="00E237E8" w:rsidRDefault="0059673E" w:rsidP="00974DD3">
            <w:pPr>
              <w:pStyle w:val="TableTextLarge"/>
            </w:pPr>
            <w:sdt>
              <w:sdtPr>
                <w:id w:val="-1727142038"/>
                <w:placeholder>
                  <w:docPart w:val="7EA427E966A64DD3806B617FB04C45E0"/>
                </w:placeholder>
                <w:temporary/>
                <w:showingPlcHdr/>
                <w15:appearance w15:val="hidden"/>
              </w:sdtPr>
              <w:sdtContent>
                <w:r w:rsidR="00051A24" w:rsidRPr="00E237E8">
                  <w:t>$5,000</w:t>
                </w:r>
              </w:sdtContent>
            </w:sdt>
          </w:p>
        </w:tc>
        <w:tc>
          <w:tcPr>
            <w:tcW w:w="840" w:type="pct"/>
            <w:shd w:val="clear" w:color="auto" w:fill="auto"/>
            <w:noWrap/>
            <w:vAlign w:val="center"/>
            <w:hideMark/>
          </w:tcPr>
          <w:p w14:paraId="4C72492F" w14:textId="77777777" w:rsidR="008F704C" w:rsidRPr="00E237E8" w:rsidRDefault="0059673E" w:rsidP="00974DD3">
            <w:pPr>
              <w:pStyle w:val="TableTextLarge"/>
            </w:pPr>
            <w:sdt>
              <w:sdtPr>
                <w:id w:val="672689922"/>
                <w:placeholder>
                  <w:docPart w:val="9584A7EF178241779BA78ABF6DD1AB0C"/>
                </w:placeholder>
                <w:temporary/>
                <w:showingPlcHdr/>
                <w15:appearance w15:val="hidden"/>
              </w:sdtPr>
              <w:sdtContent>
                <w:r w:rsidR="00051A24" w:rsidRPr="00E237E8">
                  <w:t>$5,000</w:t>
                </w:r>
              </w:sdtContent>
            </w:sdt>
          </w:p>
        </w:tc>
      </w:tr>
      <w:tr w:rsidR="008F704C" w:rsidRPr="00E237E8" w14:paraId="479B78E3" w14:textId="77777777" w:rsidTr="00BF2B21">
        <w:trPr>
          <w:trHeight w:val="312"/>
        </w:trPr>
        <w:tc>
          <w:tcPr>
            <w:tcW w:w="1664" w:type="pct"/>
            <w:shd w:val="clear" w:color="auto" w:fill="F2F2F2" w:themeFill="background1" w:themeFillShade="F2"/>
            <w:vAlign w:val="center"/>
            <w:hideMark/>
          </w:tcPr>
          <w:p w14:paraId="4160AD80" w14:textId="77777777" w:rsidR="008F704C" w:rsidRPr="00E237E8" w:rsidRDefault="0059673E" w:rsidP="00974DD3">
            <w:pPr>
              <w:pStyle w:val="TableTextLarge"/>
            </w:pPr>
            <w:sdt>
              <w:sdtPr>
                <w:id w:val="-1469504943"/>
                <w:placeholder>
                  <w:docPart w:val="0F8679F3BA884F06B06B82AE7AE4AFED"/>
                </w:placeholder>
                <w:temporary/>
                <w:showingPlcHdr/>
                <w15:appearance w15:val="hidden"/>
              </w:sdtPr>
              <w:sdtContent>
                <w:r w:rsidR="00F24CB9" w:rsidRPr="00E237E8">
                  <w:t>Professional Services - Legal, Accounting</w:t>
                </w:r>
              </w:sdtContent>
            </w:sdt>
          </w:p>
        </w:tc>
        <w:tc>
          <w:tcPr>
            <w:tcW w:w="832" w:type="pct"/>
            <w:shd w:val="clear" w:color="auto" w:fill="F2F2F2" w:themeFill="background1" w:themeFillShade="F2"/>
            <w:noWrap/>
            <w:vAlign w:val="center"/>
            <w:hideMark/>
          </w:tcPr>
          <w:p w14:paraId="34ECDA86"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7D88040B" w14:textId="77777777" w:rsidR="008F704C" w:rsidRPr="00E237E8" w:rsidRDefault="0059673E" w:rsidP="00974DD3">
            <w:pPr>
              <w:pStyle w:val="TableTextLarge"/>
            </w:pPr>
            <w:sdt>
              <w:sdtPr>
                <w:id w:val="-1322586290"/>
                <w:placeholder>
                  <w:docPart w:val="ED4E6C74FA314B8ABC38542098089047"/>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66101121" w14:textId="77777777" w:rsidR="008F704C" w:rsidRPr="00E237E8" w:rsidRDefault="0059673E" w:rsidP="00974DD3">
            <w:pPr>
              <w:pStyle w:val="TableTextLarge"/>
            </w:pPr>
            <w:sdt>
              <w:sdtPr>
                <w:id w:val="1626119459"/>
                <w:placeholder>
                  <w:docPart w:val="EDF17CE02E0540B7A7CA2DC2AE8EC923"/>
                </w:placeholder>
                <w:temporary/>
                <w:showingPlcHdr/>
                <w15:appearance w15:val="hidden"/>
              </w:sdtPr>
              <w:sdtContent>
                <w:r w:rsidR="006C07E8" w:rsidRPr="00E237E8">
                  <w:t>$1,500</w:t>
                </w:r>
              </w:sdtContent>
            </w:sdt>
          </w:p>
        </w:tc>
        <w:tc>
          <w:tcPr>
            <w:tcW w:w="840" w:type="pct"/>
            <w:shd w:val="clear" w:color="auto" w:fill="F2F2F2" w:themeFill="background1" w:themeFillShade="F2"/>
            <w:noWrap/>
            <w:vAlign w:val="center"/>
            <w:hideMark/>
          </w:tcPr>
          <w:p w14:paraId="116E1800" w14:textId="77777777" w:rsidR="008F704C" w:rsidRPr="00E237E8" w:rsidRDefault="0059673E" w:rsidP="00974DD3">
            <w:pPr>
              <w:pStyle w:val="TableTextLarge"/>
            </w:pPr>
            <w:sdt>
              <w:sdtPr>
                <w:id w:val="967085106"/>
                <w:placeholder>
                  <w:docPart w:val="D0B15F3A57574C1FAC4631B3E0D4A2E2"/>
                </w:placeholder>
                <w:temporary/>
                <w:showingPlcHdr/>
                <w15:appearance w15:val="hidden"/>
              </w:sdtPr>
              <w:sdtContent>
                <w:r w:rsidR="006C07E8" w:rsidRPr="00E237E8">
                  <w:t>$1,500</w:t>
                </w:r>
              </w:sdtContent>
            </w:sdt>
          </w:p>
        </w:tc>
      </w:tr>
      <w:tr w:rsidR="008F704C" w:rsidRPr="00E237E8" w14:paraId="7D7E6CB2" w14:textId="77777777" w:rsidTr="00BF2B21">
        <w:trPr>
          <w:trHeight w:val="312"/>
        </w:trPr>
        <w:tc>
          <w:tcPr>
            <w:tcW w:w="1664" w:type="pct"/>
            <w:shd w:val="clear" w:color="auto" w:fill="auto"/>
            <w:vAlign w:val="center"/>
            <w:hideMark/>
          </w:tcPr>
          <w:p w14:paraId="327981D8" w14:textId="77777777" w:rsidR="008F704C" w:rsidRPr="00E237E8" w:rsidRDefault="0059673E" w:rsidP="00974DD3">
            <w:pPr>
              <w:pStyle w:val="TableTextLarge"/>
            </w:pPr>
            <w:sdt>
              <w:sdtPr>
                <w:id w:val="2122649264"/>
                <w:placeholder>
                  <w:docPart w:val="CDAEAADA45004A1CA943C4CAF502591F"/>
                </w:placeholder>
                <w:temporary/>
                <w:showingPlcHdr/>
                <w15:appearance w15:val="hidden"/>
              </w:sdtPr>
              <w:sdtContent>
                <w:r w:rsidR="00F24CB9" w:rsidRPr="00E237E8">
                  <w:t>Consultant(s)</w:t>
                </w:r>
              </w:sdtContent>
            </w:sdt>
          </w:p>
        </w:tc>
        <w:tc>
          <w:tcPr>
            <w:tcW w:w="832" w:type="pct"/>
            <w:shd w:val="clear" w:color="auto" w:fill="auto"/>
            <w:noWrap/>
            <w:vAlign w:val="center"/>
            <w:hideMark/>
          </w:tcPr>
          <w:p w14:paraId="7A770C17" w14:textId="77777777" w:rsidR="008F704C" w:rsidRPr="00E237E8" w:rsidRDefault="008F704C" w:rsidP="00974DD3">
            <w:pPr>
              <w:pStyle w:val="TableTextLarge"/>
            </w:pPr>
          </w:p>
        </w:tc>
        <w:tc>
          <w:tcPr>
            <w:tcW w:w="832" w:type="pct"/>
            <w:shd w:val="clear" w:color="auto" w:fill="auto"/>
            <w:noWrap/>
            <w:vAlign w:val="center"/>
            <w:hideMark/>
          </w:tcPr>
          <w:p w14:paraId="4417B947" w14:textId="77777777" w:rsidR="008F704C" w:rsidRPr="00E237E8" w:rsidRDefault="0059673E" w:rsidP="00974DD3">
            <w:pPr>
              <w:pStyle w:val="TableTextLarge"/>
            </w:pPr>
            <w:sdt>
              <w:sdtPr>
                <w:id w:val="-1337377402"/>
                <w:placeholder>
                  <w:docPart w:val="3C6A963940E1483089D69F2DD77B6DAD"/>
                </w:placeholder>
                <w:temporary/>
                <w:showingPlcHdr/>
                <w15:appearance w15:val="hidden"/>
              </w:sdtPr>
              <w:sdtContent>
                <w:r w:rsidR="006C07E8" w:rsidRPr="00E237E8">
                  <w:t>$0</w:t>
                </w:r>
              </w:sdtContent>
            </w:sdt>
          </w:p>
        </w:tc>
        <w:tc>
          <w:tcPr>
            <w:tcW w:w="832" w:type="pct"/>
            <w:shd w:val="clear" w:color="auto" w:fill="auto"/>
            <w:noWrap/>
            <w:vAlign w:val="center"/>
            <w:hideMark/>
          </w:tcPr>
          <w:p w14:paraId="5D2BBA6C" w14:textId="77777777" w:rsidR="008F704C" w:rsidRPr="00E237E8" w:rsidRDefault="0059673E" w:rsidP="00974DD3">
            <w:pPr>
              <w:pStyle w:val="TableTextLarge"/>
            </w:pPr>
            <w:sdt>
              <w:sdtPr>
                <w:id w:val="922452783"/>
                <w:placeholder>
                  <w:docPart w:val="9549473D80474BD691492B66C516A867"/>
                </w:placeholder>
                <w:temporary/>
                <w:showingPlcHdr/>
                <w15:appearance w15:val="hidden"/>
              </w:sdtPr>
              <w:sdtContent>
                <w:r w:rsidR="006C07E8" w:rsidRPr="00E237E8">
                  <w:t>$0</w:t>
                </w:r>
              </w:sdtContent>
            </w:sdt>
          </w:p>
        </w:tc>
        <w:tc>
          <w:tcPr>
            <w:tcW w:w="840" w:type="pct"/>
            <w:shd w:val="clear" w:color="auto" w:fill="auto"/>
            <w:noWrap/>
            <w:vAlign w:val="center"/>
            <w:hideMark/>
          </w:tcPr>
          <w:p w14:paraId="719BB512" w14:textId="77777777" w:rsidR="008F704C" w:rsidRPr="00E237E8" w:rsidRDefault="0059673E" w:rsidP="00974DD3">
            <w:pPr>
              <w:pStyle w:val="TableTextLarge"/>
            </w:pPr>
            <w:sdt>
              <w:sdtPr>
                <w:id w:val="410579709"/>
                <w:placeholder>
                  <w:docPart w:val="EF48FCA94B914CAF92F3663A8F31D3AF"/>
                </w:placeholder>
                <w:temporary/>
                <w:showingPlcHdr/>
                <w15:appearance w15:val="hidden"/>
              </w:sdtPr>
              <w:sdtContent>
                <w:r w:rsidR="006C07E8" w:rsidRPr="00E237E8">
                  <w:t>$0</w:t>
                </w:r>
              </w:sdtContent>
            </w:sdt>
          </w:p>
        </w:tc>
      </w:tr>
      <w:tr w:rsidR="008F704C" w:rsidRPr="00E237E8" w14:paraId="55A191C2" w14:textId="77777777" w:rsidTr="00BF2B21">
        <w:trPr>
          <w:trHeight w:val="312"/>
        </w:trPr>
        <w:tc>
          <w:tcPr>
            <w:tcW w:w="1664" w:type="pct"/>
            <w:shd w:val="clear" w:color="auto" w:fill="F2F2F2" w:themeFill="background1" w:themeFillShade="F2"/>
            <w:vAlign w:val="center"/>
            <w:hideMark/>
          </w:tcPr>
          <w:p w14:paraId="761CDDED" w14:textId="77777777" w:rsidR="008F704C" w:rsidRPr="00E237E8" w:rsidRDefault="0059673E" w:rsidP="00974DD3">
            <w:pPr>
              <w:pStyle w:val="TableTextLarge"/>
            </w:pPr>
            <w:sdt>
              <w:sdtPr>
                <w:id w:val="1480349045"/>
                <w:placeholder>
                  <w:docPart w:val="F27E5560C87345DDACAA922979ED6A70"/>
                </w:placeholder>
                <w:temporary/>
                <w:showingPlcHdr/>
                <w15:appearance w15:val="hidden"/>
              </w:sdtPr>
              <w:sdtContent>
                <w:r w:rsidR="00F24CB9" w:rsidRPr="00E237E8">
                  <w:t>Inventory</w:t>
                </w:r>
              </w:sdtContent>
            </w:sdt>
          </w:p>
        </w:tc>
        <w:tc>
          <w:tcPr>
            <w:tcW w:w="832" w:type="pct"/>
            <w:shd w:val="clear" w:color="auto" w:fill="F2F2F2" w:themeFill="background1" w:themeFillShade="F2"/>
            <w:noWrap/>
            <w:vAlign w:val="center"/>
            <w:hideMark/>
          </w:tcPr>
          <w:p w14:paraId="4C7AB147"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19EFC517" w14:textId="77777777" w:rsidR="008F704C" w:rsidRPr="00E237E8" w:rsidRDefault="0059673E" w:rsidP="00974DD3">
            <w:pPr>
              <w:pStyle w:val="TableTextLarge"/>
            </w:pPr>
            <w:sdt>
              <w:sdtPr>
                <w:id w:val="-306863520"/>
                <w:placeholder>
                  <w:docPart w:val="DCE84F3EEC464C5F950BD774D194D70D"/>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1E68C419" w14:textId="77777777" w:rsidR="008F704C" w:rsidRPr="00E237E8" w:rsidRDefault="0059673E" w:rsidP="00974DD3">
            <w:pPr>
              <w:pStyle w:val="TableTextLarge"/>
            </w:pPr>
            <w:sdt>
              <w:sdtPr>
                <w:id w:val="-667171165"/>
                <w:placeholder>
                  <w:docPart w:val="99A5AF78BB1844FBB7AD2519BA01F64E"/>
                </w:placeholder>
                <w:temporary/>
                <w:showingPlcHdr/>
                <w15:appearance w15:val="hidden"/>
              </w:sdtPr>
              <w:sdtContent>
                <w:r w:rsidR="006C07E8" w:rsidRPr="00E237E8">
                  <w:t>$0</w:t>
                </w:r>
              </w:sdtContent>
            </w:sdt>
          </w:p>
        </w:tc>
        <w:tc>
          <w:tcPr>
            <w:tcW w:w="840" w:type="pct"/>
            <w:shd w:val="clear" w:color="auto" w:fill="F2F2F2" w:themeFill="background1" w:themeFillShade="F2"/>
            <w:noWrap/>
            <w:vAlign w:val="center"/>
            <w:hideMark/>
          </w:tcPr>
          <w:p w14:paraId="3437A429" w14:textId="77777777" w:rsidR="008F704C" w:rsidRPr="00E237E8" w:rsidRDefault="0059673E" w:rsidP="00974DD3">
            <w:pPr>
              <w:pStyle w:val="TableTextLarge"/>
            </w:pPr>
            <w:sdt>
              <w:sdtPr>
                <w:id w:val="-313025641"/>
                <w:placeholder>
                  <w:docPart w:val="5FA95F096C9848E792FD1F10AA973A0D"/>
                </w:placeholder>
                <w:temporary/>
                <w:showingPlcHdr/>
                <w15:appearance w15:val="hidden"/>
              </w:sdtPr>
              <w:sdtContent>
                <w:r w:rsidR="006C07E8" w:rsidRPr="00E237E8">
                  <w:t>$0</w:t>
                </w:r>
              </w:sdtContent>
            </w:sdt>
          </w:p>
        </w:tc>
      </w:tr>
      <w:tr w:rsidR="008F704C" w:rsidRPr="00E237E8" w14:paraId="1B715A99" w14:textId="77777777" w:rsidTr="00BF2B21">
        <w:trPr>
          <w:trHeight w:val="312"/>
        </w:trPr>
        <w:tc>
          <w:tcPr>
            <w:tcW w:w="1664" w:type="pct"/>
            <w:shd w:val="clear" w:color="auto" w:fill="auto"/>
            <w:vAlign w:val="center"/>
            <w:hideMark/>
          </w:tcPr>
          <w:p w14:paraId="3261A9A7" w14:textId="77777777" w:rsidR="008F704C" w:rsidRPr="00E237E8" w:rsidRDefault="0059673E" w:rsidP="00974DD3">
            <w:pPr>
              <w:pStyle w:val="TableTextLarge"/>
            </w:pPr>
            <w:sdt>
              <w:sdtPr>
                <w:id w:val="802361237"/>
                <w:placeholder>
                  <w:docPart w:val="9EDC0F0CCDE744D19FB650771455BE4E"/>
                </w:placeholder>
                <w:temporary/>
                <w:showingPlcHdr/>
                <w15:appearance w15:val="hidden"/>
              </w:sdtPr>
              <w:sdtContent>
                <w:r w:rsidR="00F24CB9" w:rsidRPr="00E237E8">
                  <w:t>Cash-On-Hand (Working Capital)</w:t>
                </w:r>
              </w:sdtContent>
            </w:sdt>
          </w:p>
        </w:tc>
        <w:tc>
          <w:tcPr>
            <w:tcW w:w="832" w:type="pct"/>
            <w:shd w:val="clear" w:color="auto" w:fill="auto"/>
            <w:noWrap/>
            <w:vAlign w:val="center"/>
            <w:hideMark/>
          </w:tcPr>
          <w:p w14:paraId="67B62DE7" w14:textId="77777777" w:rsidR="008F704C" w:rsidRPr="00E237E8" w:rsidRDefault="008F704C" w:rsidP="00974DD3">
            <w:pPr>
              <w:pStyle w:val="TableTextLarge"/>
            </w:pPr>
          </w:p>
        </w:tc>
        <w:tc>
          <w:tcPr>
            <w:tcW w:w="832" w:type="pct"/>
            <w:shd w:val="clear" w:color="auto" w:fill="auto"/>
            <w:noWrap/>
            <w:vAlign w:val="center"/>
            <w:hideMark/>
          </w:tcPr>
          <w:p w14:paraId="530BE6A3" w14:textId="77777777" w:rsidR="008F704C" w:rsidRPr="00E237E8" w:rsidRDefault="0059673E" w:rsidP="00974DD3">
            <w:pPr>
              <w:pStyle w:val="TableTextLarge"/>
            </w:pPr>
            <w:sdt>
              <w:sdtPr>
                <w:id w:val="-1084528651"/>
                <w:placeholder>
                  <w:docPart w:val="8CA6179D08D54D67B92A312FFA795659"/>
                </w:placeholder>
                <w:temporary/>
                <w:showingPlcHdr/>
                <w15:appearance w15:val="hidden"/>
              </w:sdtPr>
              <w:sdtContent>
                <w:r w:rsidR="006C07E8" w:rsidRPr="00E237E8">
                  <w:t>$0</w:t>
                </w:r>
              </w:sdtContent>
            </w:sdt>
          </w:p>
        </w:tc>
        <w:tc>
          <w:tcPr>
            <w:tcW w:w="832" w:type="pct"/>
            <w:shd w:val="clear" w:color="auto" w:fill="auto"/>
            <w:noWrap/>
            <w:vAlign w:val="center"/>
            <w:hideMark/>
          </w:tcPr>
          <w:p w14:paraId="0A9BCE64" w14:textId="77777777" w:rsidR="008F704C" w:rsidRPr="00E237E8" w:rsidRDefault="0059673E" w:rsidP="00974DD3">
            <w:pPr>
              <w:pStyle w:val="TableTextLarge"/>
            </w:pPr>
            <w:sdt>
              <w:sdtPr>
                <w:id w:val="-1342775083"/>
                <w:placeholder>
                  <w:docPart w:val="63613B3BEFE44F73B607F92FCA5006C9"/>
                </w:placeholder>
                <w:temporary/>
                <w:showingPlcHdr/>
                <w15:appearance w15:val="hidden"/>
              </w:sdtPr>
              <w:sdtContent>
                <w:r w:rsidR="00051A24" w:rsidRPr="00E237E8">
                  <w:t>$1,000</w:t>
                </w:r>
              </w:sdtContent>
            </w:sdt>
          </w:p>
        </w:tc>
        <w:tc>
          <w:tcPr>
            <w:tcW w:w="840" w:type="pct"/>
            <w:shd w:val="clear" w:color="auto" w:fill="auto"/>
            <w:noWrap/>
            <w:vAlign w:val="center"/>
            <w:hideMark/>
          </w:tcPr>
          <w:p w14:paraId="16497745" w14:textId="77777777" w:rsidR="008F704C" w:rsidRPr="00E237E8" w:rsidRDefault="0059673E" w:rsidP="00974DD3">
            <w:pPr>
              <w:pStyle w:val="TableTextLarge"/>
            </w:pPr>
            <w:sdt>
              <w:sdtPr>
                <w:id w:val="-958786794"/>
                <w:placeholder>
                  <w:docPart w:val="AA0635D856514529AC86CC2E3CF120C2"/>
                </w:placeholder>
                <w:temporary/>
                <w:showingPlcHdr/>
                <w15:appearance w15:val="hidden"/>
              </w:sdtPr>
              <w:sdtContent>
                <w:r w:rsidR="00051A24" w:rsidRPr="00E237E8">
                  <w:t>$1,000</w:t>
                </w:r>
              </w:sdtContent>
            </w:sdt>
          </w:p>
        </w:tc>
      </w:tr>
      <w:tr w:rsidR="008F704C" w:rsidRPr="00E237E8" w14:paraId="6161AE38" w14:textId="77777777" w:rsidTr="00BF2B21">
        <w:trPr>
          <w:trHeight w:val="312"/>
        </w:trPr>
        <w:tc>
          <w:tcPr>
            <w:tcW w:w="1664" w:type="pct"/>
            <w:shd w:val="clear" w:color="auto" w:fill="F2F2F2" w:themeFill="background1" w:themeFillShade="F2"/>
            <w:vAlign w:val="center"/>
            <w:hideMark/>
          </w:tcPr>
          <w:p w14:paraId="66AD72D3" w14:textId="77777777" w:rsidR="008F704C" w:rsidRPr="00E237E8" w:rsidRDefault="0059673E" w:rsidP="00974DD3">
            <w:pPr>
              <w:pStyle w:val="TableTextLarge"/>
            </w:pPr>
            <w:sdt>
              <w:sdtPr>
                <w:id w:val="367719408"/>
                <w:placeholder>
                  <w:docPart w:val="CEF8D81CD75E4AEE8C4BBA436B1AC018"/>
                </w:placeholder>
                <w:temporary/>
                <w:showingPlcHdr/>
                <w15:appearance w15:val="hidden"/>
              </w:sdtPr>
              <w:sdtContent>
                <w:r w:rsidR="00F24CB9" w:rsidRPr="00E237E8">
                  <w:t>Miscellaneous</w:t>
                </w:r>
              </w:sdtContent>
            </w:sdt>
          </w:p>
        </w:tc>
        <w:tc>
          <w:tcPr>
            <w:tcW w:w="832" w:type="pct"/>
            <w:shd w:val="clear" w:color="auto" w:fill="F2F2F2" w:themeFill="background1" w:themeFillShade="F2"/>
            <w:noWrap/>
            <w:vAlign w:val="center"/>
            <w:hideMark/>
          </w:tcPr>
          <w:p w14:paraId="271B014A" w14:textId="77777777" w:rsidR="008F704C" w:rsidRPr="00E237E8" w:rsidRDefault="008F704C" w:rsidP="00974DD3">
            <w:pPr>
              <w:pStyle w:val="TableTextLarge"/>
            </w:pPr>
          </w:p>
        </w:tc>
        <w:tc>
          <w:tcPr>
            <w:tcW w:w="832" w:type="pct"/>
            <w:shd w:val="clear" w:color="auto" w:fill="F2F2F2" w:themeFill="background1" w:themeFillShade="F2"/>
            <w:noWrap/>
            <w:vAlign w:val="center"/>
            <w:hideMark/>
          </w:tcPr>
          <w:p w14:paraId="520D384B" w14:textId="77777777" w:rsidR="008F704C" w:rsidRPr="00E237E8" w:rsidRDefault="0059673E" w:rsidP="00974DD3">
            <w:pPr>
              <w:pStyle w:val="TableTextLarge"/>
            </w:pPr>
            <w:sdt>
              <w:sdtPr>
                <w:id w:val="-805622218"/>
                <w:placeholder>
                  <w:docPart w:val="96A15291282A43248F1A40DB7D2E9C0F"/>
                </w:placeholder>
                <w:temporary/>
                <w:showingPlcHdr/>
                <w15:appearance w15:val="hidden"/>
              </w:sdtPr>
              <w:sdtContent>
                <w:r w:rsidR="006C07E8" w:rsidRPr="00E237E8">
                  <w:t>$0</w:t>
                </w:r>
              </w:sdtContent>
            </w:sdt>
          </w:p>
        </w:tc>
        <w:tc>
          <w:tcPr>
            <w:tcW w:w="832" w:type="pct"/>
            <w:shd w:val="clear" w:color="auto" w:fill="F2F2F2" w:themeFill="background1" w:themeFillShade="F2"/>
            <w:noWrap/>
            <w:vAlign w:val="center"/>
            <w:hideMark/>
          </w:tcPr>
          <w:p w14:paraId="603568DD" w14:textId="77777777" w:rsidR="008F704C" w:rsidRPr="00E237E8" w:rsidRDefault="0059673E" w:rsidP="00974DD3">
            <w:pPr>
              <w:pStyle w:val="TableTextLarge"/>
            </w:pPr>
            <w:sdt>
              <w:sdtPr>
                <w:id w:val="-1123693887"/>
                <w:placeholder>
                  <w:docPart w:val="61EF96B19F0E4558BD4CB7E81D360ED1"/>
                </w:placeholder>
                <w:temporary/>
                <w:showingPlcHdr/>
                <w15:appearance w15:val="hidden"/>
              </w:sdtPr>
              <w:sdtContent>
                <w:r w:rsidR="006C07E8" w:rsidRPr="00E237E8">
                  <w:t>$2,000</w:t>
                </w:r>
              </w:sdtContent>
            </w:sdt>
          </w:p>
        </w:tc>
        <w:tc>
          <w:tcPr>
            <w:tcW w:w="840" w:type="pct"/>
            <w:shd w:val="clear" w:color="auto" w:fill="F2F2F2" w:themeFill="background1" w:themeFillShade="F2"/>
            <w:noWrap/>
            <w:vAlign w:val="center"/>
            <w:hideMark/>
          </w:tcPr>
          <w:p w14:paraId="7C04DB65" w14:textId="77777777" w:rsidR="008F704C" w:rsidRPr="00E237E8" w:rsidRDefault="0059673E" w:rsidP="00974DD3">
            <w:pPr>
              <w:pStyle w:val="TableTextLarge"/>
            </w:pPr>
            <w:sdt>
              <w:sdtPr>
                <w:id w:val="1185480122"/>
                <w:placeholder>
                  <w:docPart w:val="B79D2B757849490783CE50070C4E9C42"/>
                </w:placeholder>
                <w:temporary/>
                <w:showingPlcHdr/>
                <w15:appearance w15:val="hidden"/>
              </w:sdtPr>
              <w:sdtContent>
                <w:r w:rsidR="006C07E8" w:rsidRPr="00E237E8">
                  <w:t>$2,000</w:t>
                </w:r>
              </w:sdtContent>
            </w:sdt>
          </w:p>
        </w:tc>
      </w:tr>
      <w:tr w:rsidR="008F704C" w:rsidRPr="00E237E8" w14:paraId="02BF4E8F" w14:textId="77777777" w:rsidTr="00BF2B21">
        <w:trPr>
          <w:trHeight w:val="312"/>
        </w:trPr>
        <w:sdt>
          <w:sdtPr>
            <w:rPr>
              <w:rStyle w:val="Bold"/>
            </w:rPr>
            <w:id w:val="-1942444704"/>
            <w:placeholder>
              <w:docPart w:val="6D30614326C04598B8C16ADFAE83B1E6"/>
            </w:placeholder>
            <w:temporary/>
            <w:showingPlcHdr/>
            <w15:appearance w15:val="hidden"/>
          </w:sdtPr>
          <w:sdtContent>
            <w:tc>
              <w:tcPr>
                <w:tcW w:w="1664" w:type="pct"/>
                <w:shd w:val="clear" w:color="auto" w:fill="F0CDA1" w:themeFill="accent1"/>
                <w:vAlign w:val="center"/>
                <w:hideMark/>
              </w:tcPr>
              <w:p w14:paraId="7B659659" w14:textId="77777777" w:rsidR="008F704C" w:rsidRPr="00E237E8" w:rsidRDefault="009500FA" w:rsidP="00974DD3">
                <w:pPr>
                  <w:pStyle w:val="TableTextLarge"/>
                  <w:rPr>
                    <w:rStyle w:val="Bold"/>
                  </w:rPr>
                </w:pPr>
                <w:r w:rsidRPr="00E237E8">
                  <w:t xml:space="preserve"> </w:t>
                </w:r>
                <w:r w:rsidRPr="00E237E8">
                  <w:rPr>
                    <w:rStyle w:val="Bold"/>
                  </w:rPr>
                  <w:t>ESTIMATED START-UP BUDGET</w:t>
                </w:r>
              </w:p>
            </w:tc>
          </w:sdtContent>
        </w:sdt>
        <w:tc>
          <w:tcPr>
            <w:tcW w:w="832" w:type="pct"/>
            <w:shd w:val="clear" w:color="auto" w:fill="F0CDA1" w:themeFill="accent1"/>
            <w:noWrap/>
            <w:vAlign w:val="center"/>
            <w:hideMark/>
          </w:tcPr>
          <w:p w14:paraId="0345C5C7" w14:textId="77777777" w:rsidR="008F704C" w:rsidRPr="00E237E8" w:rsidRDefault="008F704C" w:rsidP="00974DD3">
            <w:pPr>
              <w:pStyle w:val="TableTextLarge"/>
              <w:rPr>
                <w:rStyle w:val="Bold"/>
              </w:rPr>
            </w:pPr>
          </w:p>
        </w:tc>
        <w:tc>
          <w:tcPr>
            <w:tcW w:w="832" w:type="pct"/>
            <w:shd w:val="clear" w:color="auto" w:fill="F0CDA1" w:themeFill="accent1"/>
            <w:noWrap/>
            <w:vAlign w:val="center"/>
            <w:hideMark/>
          </w:tcPr>
          <w:p w14:paraId="26C11712" w14:textId="77777777" w:rsidR="008F704C" w:rsidRPr="00E237E8" w:rsidRDefault="008F704C" w:rsidP="00974DD3">
            <w:pPr>
              <w:pStyle w:val="TableTextLarge"/>
              <w:rPr>
                <w:rStyle w:val="Bold"/>
              </w:rPr>
            </w:pPr>
          </w:p>
        </w:tc>
        <w:tc>
          <w:tcPr>
            <w:tcW w:w="832" w:type="pct"/>
            <w:shd w:val="clear" w:color="auto" w:fill="F0CDA1" w:themeFill="accent1"/>
            <w:noWrap/>
            <w:vAlign w:val="center"/>
            <w:hideMark/>
          </w:tcPr>
          <w:p w14:paraId="589ED4B9" w14:textId="77777777" w:rsidR="008F704C" w:rsidRPr="00E237E8" w:rsidRDefault="008F704C" w:rsidP="00974DD3">
            <w:pPr>
              <w:pStyle w:val="TableTextLarge"/>
              <w:rPr>
                <w:rStyle w:val="Bold"/>
              </w:rPr>
            </w:pPr>
          </w:p>
        </w:tc>
        <w:tc>
          <w:tcPr>
            <w:tcW w:w="840" w:type="pct"/>
            <w:shd w:val="clear" w:color="auto" w:fill="F0CDA1" w:themeFill="accent1"/>
            <w:noWrap/>
            <w:vAlign w:val="center"/>
            <w:hideMark/>
          </w:tcPr>
          <w:p w14:paraId="60539D1D" w14:textId="77777777" w:rsidR="008F704C" w:rsidRPr="00E237E8" w:rsidRDefault="0059673E" w:rsidP="00974DD3">
            <w:pPr>
              <w:pStyle w:val="TableTextLarge"/>
              <w:rPr>
                <w:rStyle w:val="Bold"/>
              </w:rPr>
            </w:pPr>
            <w:sdt>
              <w:sdtPr>
                <w:rPr>
                  <w:rStyle w:val="Bold"/>
                </w:rPr>
                <w:id w:val="8655824"/>
                <w:placeholder>
                  <w:docPart w:val="7772C76DCCC24E2CB9F4C596F06C7FEF"/>
                </w:placeholder>
                <w:temporary/>
                <w:showingPlcHdr/>
                <w15:appearance w15:val="hidden"/>
              </w:sdtPr>
              <w:sdtContent>
                <w:r w:rsidR="009500FA" w:rsidRPr="00E237E8">
                  <w:rPr>
                    <w:rStyle w:val="Bold"/>
                  </w:rPr>
                  <w:t>$26,472</w:t>
                </w:r>
              </w:sdtContent>
            </w:sdt>
          </w:p>
        </w:tc>
      </w:tr>
      <w:tr w:rsidR="008F704C" w:rsidRPr="00E237E8" w14:paraId="1FD9EF43" w14:textId="77777777" w:rsidTr="008F704C">
        <w:trPr>
          <w:trHeight w:val="312"/>
        </w:trPr>
        <w:sdt>
          <w:sdtPr>
            <w:id w:val="-320889793"/>
            <w:placeholder>
              <w:docPart w:val="F8A89099DE1344B2A468791E533B0AE2"/>
            </w:placeholder>
            <w:temporary/>
            <w:showingPlcHdr/>
            <w15:appearance w15:val="hidden"/>
          </w:sdtPr>
          <w:sdtContent>
            <w:tc>
              <w:tcPr>
                <w:tcW w:w="5000" w:type="pct"/>
                <w:gridSpan w:val="5"/>
                <w:shd w:val="clear" w:color="auto" w:fill="auto"/>
                <w:vAlign w:val="center"/>
              </w:tcPr>
              <w:p w14:paraId="00358272" w14:textId="77777777" w:rsidR="008F704C" w:rsidRPr="00E237E8" w:rsidRDefault="009500FA" w:rsidP="009500FA">
                <w:pPr>
                  <w:pStyle w:val="TableTextLarge"/>
                </w:pPr>
                <w:r w:rsidRPr="00E237E8">
                  <w:t>*Based on part-time employees. This may change once you hit your growth benchmark.</w:t>
                </w:r>
              </w:p>
            </w:tc>
          </w:sdtContent>
        </w:sdt>
      </w:tr>
    </w:tbl>
    <w:tbl>
      <w:tblPr>
        <w:tblW w:w="5000" w:type="pct"/>
        <w:tblLook w:val="04A0" w:firstRow="1" w:lastRow="0" w:firstColumn="1" w:lastColumn="0" w:noHBand="0" w:noVBand="1"/>
      </w:tblPr>
      <w:tblGrid>
        <w:gridCol w:w="2319"/>
        <w:gridCol w:w="1115"/>
        <w:gridCol w:w="851"/>
        <w:gridCol w:w="851"/>
        <w:gridCol w:w="984"/>
        <w:gridCol w:w="818"/>
        <w:gridCol w:w="685"/>
        <w:gridCol w:w="851"/>
        <w:gridCol w:w="851"/>
        <w:gridCol w:w="818"/>
        <w:gridCol w:w="984"/>
        <w:gridCol w:w="851"/>
        <w:gridCol w:w="851"/>
        <w:gridCol w:w="851"/>
      </w:tblGrid>
      <w:tr w:rsidR="00E237E8" w:rsidRPr="00E237E8" w14:paraId="58E21699" w14:textId="77777777" w:rsidTr="00BF2B21">
        <w:trPr>
          <w:trHeight w:val="244"/>
        </w:trPr>
        <w:tc>
          <w:tcPr>
            <w:tcW w:w="2090" w:type="dxa"/>
            <w:shd w:val="clear" w:color="auto" w:fill="F0CDA1" w:themeFill="accent1"/>
            <w:vAlign w:val="center"/>
            <w:hideMark/>
          </w:tcPr>
          <w:p w14:paraId="4A13DE2D" w14:textId="0DF9858F" w:rsidR="00E552C8" w:rsidRPr="00E237E8" w:rsidRDefault="008F704C" w:rsidP="00974DD3">
            <w:pPr>
              <w:pStyle w:val="TableTextLarge"/>
              <w:rPr>
                <w:rStyle w:val="Bold"/>
              </w:rPr>
            </w:pPr>
            <w:r w:rsidRPr="00E237E8">
              <w:br w:type="page"/>
            </w:r>
          </w:p>
        </w:tc>
        <w:sdt>
          <w:sdtPr>
            <w:rPr>
              <w:rStyle w:val="Bold"/>
            </w:rPr>
            <w:id w:val="-27716540"/>
            <w:placeholder>
              <w:docPart w:val="0F761F6948CB4241BF86C7E957B9F082"/>
            </w:placeholder>
            <w:temporary/>
            <w:showingPlcHdr/>
            <w15:appearance w15:val="hidden"/>
          </w:sdtPr>
          <w:sdtContent>
            <w:tc>
              <w:tcPr>
                <w:tcW w:w="1005" w:type="dxa"/>
                <w:shd w:val="clear" w:color="auto" w:fill="F0CDA1" w:themeFill="accent1"/>
                <w:vAlign w:val="center"/>
                <w:hideMark/>
              </w:tcPr>
              <w:p w14:paraId="773F4F31" w14:textId="77777777" w:rsidR="00E552C8" w:rsidRPr="00E237E8" w:rsidRDefault="008B4BAD" w:rsidP="00974DD3">
                <w:pPr>
                  <w:pStyle w:val="TableTextLarge"/>
                  <w:rPr>
                    <w:rStyle w:val="Bold"/>
                  </w:rPr>
                </w:pPr>
                <w:r w:rsidRPr="00E237E8">
                  <w:rPr>
                    <w:rStyle w:val="Bold"/>
                  </w:rPr>
                  <w:t>($2,996)</w:t>
                </w:r>
              </w:p>
            </w:tc>
          </w:sdtContent>
        </w:sdt>
        <w:tc>
          <w:tcPr>
            <w:tcW w:w="0" w:type="auto"/>
            <w:shd w:val="clear" w:color="auto" w:fill="F0CDA1" w:themeFill="accent1"/>
            <w:vAlign w:val="center"/>
            <w:hideMark/>
          </w:tcPr>
          <w:p w14:paraId="52CE0BC0" w14:textId="77777777" w:rsidR="00E552C8" w:rsidRPr="00E237E8" w:rsidRDefault="0059673E" w:rsidP="00974DD3">
            <w:pPr>
              <w:pStyle w:val="TableTextLarge"/>
              <w:rPr>
                <w:rStyle w:val="Bold"/>
              </w:rPr>
            </w:pPr>
            <w:sdt>
              <w:sdtPr>
                <w:rPr>
                  <w:rStyle w:val="Bold"/>
                </w:rPr>
                <w:id w:val="759098967"/>
                <w:placeholder>
                  <w:docPart w:val="5BF517C8AFC34C14BE5C5F60018CB9E5"/>
                </w:placeholder>
                <w:temporary/>
                <w:showingPlcHdr/>
                <w15:appearance w15:val="hidden"/>
              </w:sdtPr>
              <w:sdtContent>
                <w:r w:rsidR="008B4BAD" w:rsidRPr="00E237E8">
                  <w:rPr>
                    <w:rStyle w:val="Bold"/>
                  </w:rPr>
                  <w:t>$1,594</w:t>
                </w:r>
              </w:sdtContent>
            </w:sdt>
          </w:p>
        </w:tc>
        <w:tc>
          <w:tcPr>
            <w:tcW w:w="0" w:type="auto"/>
            <w:shd w:val="clear" w:color="auto" w:fill="F0CDA1" w:themeFill="accent1"/>
            <w:vAlign w:val="center"/>
            <w:hideMark/>
          </w:tcPr>
          <w:p w14:paraId="45A5B5D1" w14:textId="77777777" w:rsidR="00E552C8" w:rsidRPr="00E237E8" w:rsidRDefault="0059673E" w:rsidP="00974DD3">
            <w:pPr>
              <w:pStyle w:val="TableTextLarge"/>
              <w:rPr>
                <w:rStyle w:val="Bold"/>
              </w:rPr>
            </w:pPr>
            <w:sdt>
              <w:sdtPr>
                <w:rPr>
                  <w:rStyle w:val="Bold"/>
                </w:rPr>
                <w:id w:val="-219441051"/>
                <w:placeholder>
                  <w:docPart w:val="EAE8767D2BF04797A5614BB9FDD24B48"/>
                </w:placeholder>
                <w:temporary/>
                <w:showingPlcHdr/>
                <w15:appearance w15:val="hidden"/>
              </w:sdtPr>
              <w:sdtContent>
                <w:r w:rsidR="008B4BAD" w:rsidRPr="00E237E8">
                  <w:rPr>
                    <w:rStyle w:val="Bold"/>
                  </w:rPr>
                  <w:t>$2,401</w:t>
                </w:r>
              </w:sdtContent>
            </w:sdt>
          </w:p>
        </w:tc>
        <w:tc>
          <w:tcPr>
            <w:tcW w:w="0" w:type="auto"/>
            <w:shd w:val="clear" w:color="auto" w:fill="F0CDA1" w:themeFill="accent1"/>
            <w:vAlign w:val="center"/>
            <w:hideMark/>
          </w:tcPr>
          <w:p w14:paraId="013CF071" w14:textId="77777777" w:rsidR="00E552C8" w:rsidRPr="00E237E8" w:rsidRDefault="0059673E" w:rsidP="00974DD3">
            <w:pPr>
              <w:pStyle w:val="TableTextLarge"/>
              <w:rPr>
                <w:rStyle w:val="Bold"/>
              </w:rPr>
            </w:pPr>
            <w:sdt>
              <w:sdtPr>
                <w:rPr>
                  <w:rStyle w:val="Bold"/>
                </w:rPr>
                <w:id w:val="-183288553"/>
                <w:placeholder>
                  <w:docPart w:val="AC485C25ABF14F1C9F41C636125E5A05"/>
                </w:placeholder>
                <w:temporary/>
                <w:showingPlcHdr/>
                <w15:appearance w15:val="hidden"/>
              </w:sdtPr>
              <w:sdtContent>
                <w:r w:rsidR="008B4BAD" w:rsidRPr="00E237E8">
                  <w:rPr>
                    <w:rStyle w:val="Bold"/>
                  </w:rPr>
                  <w:t>($3,851)</w:t>
                </w:r>
              </w:sdtContent>
            </w:sdt>
          </w:p>
        </w:tc>
        <w:tc>
          <w:tcPr>
            <w:tcW w:w="0" w:type="auto"/>
            <w:shd w:val="clear" w:color="auto" w:fill="F0CDA1" w:themeFill="accent1"/>
            <w:vAlign w:val="center"/>
            <w:hideMark/>
          </w:tcPr>
          <w:p w14:paraId="19E0C68A" w14:textId="77777777" w:rsidR="00E552C8" w:rsidRPr="00E237E8" w:rsidRDefault="0059673E" w:rsidP="00974DD3">
            <w:pPr>
              <w:pStyle w:val="TableTextLarge"/>
              <w:rPr>
                <w:rStyle w:val="Bold"/>
              </w:rPr>
            </w:pPr>
            <w:sdt>
              <w:sdtPr>
                <w:rPr>
                  <w:rStyle w:val="Bold"/>
                </w:rPr>
                <w:id w:val="-1683663182"/>
                <w:placeholder>
                  <w:docPart w:val="078B6EDBFF5F4566899B4D5E363DF258"/>
                </w:placeholder>
                <w:temporary/>
                <w:showingPlcHdr/>
                <w15:appearance w15:val="hidden"/>
              </w:sdtPr>
              <w:sdtContent>
                <w:r w:rsidR="008B4BAD" w:rsidRPr="00E237E8">
                  <w:rPr>
                    <w:rStyle w:val="Bold"/>
                  </w:rPr>
                  <w:t>($156)</w:t>
                </w:r>
              </w:sdtContent>
            </w:sdt>
          </w:p>
        </w:tc>
        <w:tc>
          <w:tcPr>
            <w:tcW w:w="0" w:type="auto"/>
            <w:shd w:val="clear" w:color="auto" w:fill="F0CDA1" w:themeFill="accent1"/>
            <w:vAlign w:val="center"/>
            <w:hideMark/>
          </w:tcPr>
          <w:p w14:paraId="5F2D6B68" w14:textId="77777777" w:rsidR="00E552C8" w:rsidRPr="00E237E8" w:rsidRDefault="0059673E" w:rsidP="00974DD3">
            <w:pPr>
              <w:pStyle w:val="TableTextLarge"/>
              <w:rPr>
                <w:rStyle w:val="Bold"/>
              </w:rPr>
            </w:pPr>
            <w:sdt>
              <w:sdtPr>
                <w:rPr>
                  <w:rStyle w:val="Bold"/>
                </w:rPr>
                <w:id w:val="487603817"/>
                <w:placeholder>
                  <w:docPart w:val="5828629E6AB646238F883D9D56CB73FE"/>
                </w:placeholder>
                <w:temporary/>
                <w:showingPlcHdr/>
                <w15:appearance w15:val="hidden"/>
              </w:sdtPr>
              <w:sdtContent>
                <w:r w:rsidR="008B4BAD" w:rsidRPr="00E237E8">
                  <w:rPr>
                    <w:rStyle w:val="Bold"/>
                  </w:rPr>
                  <w:t>$676</w:t>
                </w:r>
              </w:sdtContent>
            </w:sdt>
          </w:p>
        </w:tc>
        <w:tc>
          <w:tcPr>
            <w:tcW w:w="0" w:type="auto"/>
            <w:shd w:val="clear" w:color="auto" w:fill="F0CDA1" w:themeFill="accent1"/>
            <w:vAlign w:val="center"/>
            <w:hideMark/>
          </w:tcPr>
          <w:p w14:paraId="6C7E60DD" w14:textId="77777777" w:rsidR="00E552C8" w:rsidRPr="00E237E8" w:rsidRDefault="0059673E" w:rsidP="00974DD3">
            <w:pPr>
              <w:pStyle w:val="TableTextLarge"/>
              <w:rPr>
                <w:rStyle w:val="Bold"/>
              </w:rPr>
            </w:pPr>
            <w:sdt>
              <w:sdtPr>
                <w:rPr>
                  <w:rStyle w:val="Bold"/>
                </w:rPr>
                <w:id w:val="-411399014"/>
                <w:placeholder>
                  <w:docPart w:val="D2144B70C90347499BFC8038BB8FC452"/>
                </w:placeholder>
                <w:temporary/>
                <w:showingPlcHdr/>
                <w15:appearance w15:val="hidden"/>
              </w:sdtPr>
              <w:sdtContent>
                <w:r w:rsidR="008B4BAD" w:rsidRPr="00E237E8">
                  <w:rPr>
                    <w:rStyle w:val="Bold"/>
                  </w:rPr>
                  <w:t>$1,488</w:t>
                </w:r>
              </w:sdtContent>
            </w:sdt>
          </w:p>
        </w:tc>
        <w:tc>
          <w:tcPr>
            <w:tcW w:w="0" w:type="auto"/>
            <w:shd w:val="clear" w:color="auto" w:fill="F0CDA1" w:themeFill="accent1"/>
            <w:vAlign w:val="center"/>
            <w:hideMark/>
          </w:tcPr>
          <w:p w14:paraId="4756EBFB" w14:textId="77777777" w:rsidR="00E552C8" w:rsidRPr="00E237E8" w:rsidRDefault="0059673E" w:rsidP="00974DD3">
            <w:pPr>
              <w:pStyle w:val="TableTextLarge"/>
              <w:rPr>
                <w:rStyle w:val="Bold"/>
              </w:rPr>
            </w:pPr>
            <w:sdt>
              <w:sdtPr>
                <w:rPr>
                  <w:rStyle w:val="Bold"/>
                </w:rPr>
                <w:id w:val="262189619"/>
                <w:placeholder>
                  <w:docPart w:val="0BCE2A4B9F7446D5A8AECEE941A9965A"/>
                </w:placeholder>
                <w:temporary/>
                <w:showingPlcHdr/>
                <w15:appearance w15:val="hidden"/>
              </w:sdtPr>
              <w:sdtContent>
                <w:r w:rsidR="008B4BAD" w:rsidRPr="00E237E8">
                  <w:rPr>
                    <w:rStyle w:val="Bold"/>
                  </w:rPr>
                  <w:t>$1,754</w:t>
                </w:r>
              </w:sdtContent>
            </w:sdt>
          </w:p>
        </w:tc>
        <w:tc>
          <w:tcPr>
            <w:tcW w:w="0" w:type="auto"/>
            <w:shd w:val="clear" w:color="auto" w:fill="F0CDA1" w:themeFill="accent1"/>
            <w:vAlign w:val="center"/>
            <w:hideMark/>
          </w:tcPr>
          <w:p w14:paraId="6CA7D306" w14:textId="77777777" w:rsidR="00E552C8" w:rsidRPr="00E237E8" w:rsidRDefault="0059673E" w:rsidP="00974DD3">
            <w:pPr>
              <w:pStyle w:val="TableTextLarge"/>
              <w:rPr>
                <w:rStyle w:val="Bold"/>
              </w:rPr>
            </w:pPr>
            <w:sdt>
              <w:sdtPr>
                <w:rPr>
                  <w:rStyle w:val="Bold"/>
                </w:rPr>
                <w:id w:val="-2120680449"/>
                <w:placeholder>
                  <w:docPart w:val="ADB941233C66476A9AFBA29F473428B3"/>
                </w:placeholder>
                <w:temporary/>
                <w:showingPlcHdr/>
                <w15:appearance w15:val="hidden"/>
              </w:sdtPr>
              <w:sdtContent>
                <w:r w:rsidR="008B4BAD" w:rsidRPr="00E237E8">
                  <w:rPr>
                    <w:rStyle w:val="Bold"/>
                  </w:rPr>
                  <w:t>($253)</w:t>
                </w:r>
              </w:sdtContent>
            </w:sdt>
          </w:p>
        </w:tc>
        <w:tc>
          <w:tcPr>
            <w:tcW w:w="0" w:type="auto"/>
            <w:shd w:val="clear" w:color="auto" w:fill="F0CDA1" w:themeFill="accent1"/>
            <w:vAlign w:val="center"/>
            <w:hideMark/>
          </w:tcPr>
          <w:p w14:paraId="7D577B05" w14:textId="77777777" w:rsidR="00E552C8" w:rsidRPr="00E237E8" w:rsidRDefault="0059673E" w:rsidP="00974DD3">
            <w:pPr>
              <w:pStyle w:val="TableTextLarge"/>
              <w:rPr>
                <w:rStyle w:val="Bold"/>
              </w:rPr>
            </w:pPr>
            <w:sdt>
              <w:sdtPr>
                <w:rPr>
                  <w:rStyle w:val="Bold"/>
                </w:rPr>
                <w:id w:val="-477532939"/>
                <w:placeholder>
                  <w:docPart w:val="9BDEC3C6F697424AB1F6C90FC9A467AA"/>
                </w:placeholder>
                <w:temporary/>
                <w:showingPlcHdr/>
                <w15:appearance w15:val="hidden"/>
              </w:sdtPr>
              <w:sdtContent>
                <w:r w:rsidR="008B4BAD" w:rsidRPr="00E237E8">
                  <w:rPr>
                    <w:rStyle w:val="Bold"/>
                  </w:rPr>
                  <w:t>($1,891)</w:t>
                </w:r>
              </w:sdtContent>
            </w:sdt>
          </w:p>
        </w:tc>
        <w:tc>
          <w:tcPr>
            <w:tcW w:w="0" w:type="auto"/>
            <w:shd w:val="clear" w:color="auto" w:fill="F0CDA1" w:themeFill="accent1"/>
            <w:vAlign w:val="center"/>
            <w:hideMark/>
          </w:tcPr>
          <w:p w14:paraId="20177A1C" w14:textId="77777777" w:rsidR="00E552C8" w:rsidRPr="00E237E8" w:rsidRDefault="0059673E" w:rsidP="00974DD3">
            <w:pPr>
              <w:pStyle w:val="TableTextLarge"/>
              <w:rPr>
                <w:rStyle w:val="Bold"/>
              </w:rPr>
            </w:pPr>
            <w:sdt>
              <w:sdtPr>
                <w:rPr>
                  <w:rStyle w:val="Bold"/>
                </w:rPr>
                <w:id w:val="-1323968817"/>
                <w:placeholder>
                  <w:docPart w:val="18B565CCB1304AB9AAFDF6373450A3A7"/>
                </w:placeholder>
                <w:temporary/>
                <w:showingPlcHdr/>
                <w15:appearance w15:val="hidden"/>
              </w:sdtPr>
              <w:sdtContent>
                <w:r w:rsidR="008B4BAD" w:rsidRPr="00E237E8">
                  <w:rPr>
                    <w:rStyle w:val="Bold"/>
                  </w:rPr>
                  <w:t>$2,270</w:t>
                </w:r>
              </w:sdtContent>
            </w:sdt>
          </w:p>
        </w:tc>
        <w:tc>
          <w:tcPr>
            <w:tcW w:w="0" w:type="auto"/>
            <w:shd w:val="clear" w:color="auto" w:fill="F0CDA1" w:themeFill="accent1"/>
            <w:vAlign w:val="center"/>
            <w:hideMark/>
          </w:tcPr>
          <w:p w14:paraId="3FB4516C" w14:textId="77777777" w:rsidR="00E552C8" w:rsidRPr="00E237E8" w:rsidRDefault="0059673E" w:rsidP="00974DD3">
            <w:pPr>
              <w:pStyle w:val="TableTextLarge"/>
              <w:rPr>
                <w:rStyle w:val="Bold"/>
              </w:rPr>
            </w:pPr>
            <w:sdt>
              <w:sdtPr>
                <w:rPr>
                  <w:rStyle w:val="Bold"/>
                </w:rPr>
                <w:id w:val="-1272080438"/>
                <w:placeholder>
                  <w:docPart w:val="F0DEB18428894D4AA8B0E4CC23BE37A6"/>
                </w:placeholder>
                <w:temporary/>
                <w:showingPlcHdr/>
                <w15:appearance w15:val="hidden"/>
              </w:sdtPr>
              <w:sdtContent>
                <w:r w:rsidR="008B4BAD" w:rsidRPr="00E237E8">
                  <w:rPr>
                    <w:rStyle w:val="Bold"/>
                  </w:rPr>
                  <w:t>$1,213</w:t>
                </w:r>
              </w:sdtContent>
            </w:sdt>
          </w:p>
        </w:tc>
        <w:tc>
          <w:tcPr>
            <w:tcW w:w="0" w:type="auto"/>
            <w:shd w:val="clear" w:color="auto" w:fill="F0CDA1" w:themeFill="accent1"/>
            <w:vAlign w:val="center"/>
            <w:hideMark/>
          </w:tcPr>
          <w:p w14:paraId="03A4807E" w14:textId="77777777" w:rsidR="00E552C8" w:rsidRPr="00E237E8" w:rsidRDefault="0059673E" w:rsidP="00974DD3">
            <w:pPr>
              <w:pStyle w:val="TableTextLarge"/>
              <w:rPr>
                <w:rStyle w:val="Bold"/>
              </w:rPr>
            </w:pPr>
            <w:sdt>
              <w:sdtPr>
                <w:rPr>
                  <w:rStyle w:val="Bold"/>
                </w:rPr>
                <w:id w:val="-1593849808"/>
                <w:placeholder>
                  <w:docPart w:val="387751B12E1F47F4A71E82A2F1230B4D"/>
                </w:placeholder>
                <w:temporary/>
                <w:showingPlcHdr/>
                <w15:appearance w15:val="hidden"/>
              </w:sdtPr>
              <w:sdtContent>
                <w:r w:rsidR="008B4BAD" w:rsidRPr="00E237E8">
                  <w:rPr>
                    <w:rStyle w:val="Bold"/>
                  </w:rPr>
                  <w:t>$2,246</w:t>
                </w:r>
              </w:sdtContent>
            </w:sdt>
          </w:p>
        </w:tc>
      </w:tr>
      <w:tr w:rsidR="00E552C8" w:rsidRPr="00E237E8" w14:paraId="64BAEE27" w14:textId="77777777" w:rsidTr="00BF2B21">
        <w:trPr>
          <w:trHeight w:val="244"/>
        </w:trPr>
        <w:sdt>
          <w:sdtPr>
            <w:id w:val="2031134358"/>
            <w:placeholder>
              <w:docPart w:val="D539F90A251D49868958F533FF72FE62"/>
            </w:placeholder>
            <w:temporary/>
            <w:showingPlcHdr/>
            <w15:appearance w15:val="hidden"/>
          </w:sdtPr>
          <w:sdtContent>
            <w:tc>
              <w:tcPr>
                <w:tcW w:w="13680" w:type="dxa"/>
                <w:gridSpan w:val="14"/>
                <w:shd w:val="clear" w:color="auto" w:fill="auto"/>
                <w:vAlign w:val="center"/>
              </w:tcPr>
              <w:p w14:paraId="7489C797" w14:textId="77777777" w:rsidR="00E552C8" w:rsidRPr="00E237E8" w:rsidRDefault="008B4BAD" w:rsidP="008B4BAD">
                <w:pPr>
                  <w:pStyle w:val="TableTextLarge"/>
                </w:pPr>
                <w:r w:rsidRPr="00E237E8">
                  <w:t>*In the service industry, Cost of Goods Sold is the monetized value of the time spent on the client.</w:t>
                </w:r>
              </w:p>
            </w:tc>
          </w:sdtContent>
        </w:sdt>
      </w:tr>
    </w:tbl>
    <w:p w14:paraId="724F4992" w14:textId="77777777" w:rsidR="00B37B3B" w:rsidRPr="00E237E8" w:rsidRDefault="00B37B3B" w:rsidP="00D94688">
      <w:pPr>
        <w:pStyle w:val="ListBullet"/>
        <w:numPr>
          <w:ilvl w:val="0"/>
          <w:numId w:val="0"/>
        </w:numPr>
        <w:spacing w:after="0"/>
        <w:ind w:left="340" w:hanging="340"/>
        <w:rPr>
          <w:sz w:val="12"/>
        </w:rPr>
      </w:pPr>
    </w:p>
    <w:sectPr w:rsidR="00B37B3B" w:rsidRPr="00E237E8" w:rsidSect="00BF2B21">
      <w:footerReference w:type="first" r:id="rId13"/>
      <w:pgSz w:w="15840" w:h="12240" w:orient="landscape" w:code="1"/>
      <w:pgMar w:top="1872" w:right="1080" w:bottom="432" w:left="1080" w:header="64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91A09" w14:textId="77777777" w:rsidR="00154D94" w:rsidRDefault="00154D94" w:rsidP="005A20E2">
      <w:pPr>
        <w:spacing w:after="0"/>
      </w:pPr>
      <w:r>
        <w:separator/>
      </w:r>
    </w:p>
    <w:p w14:paraId="20188CC2" w14:textId="77777777" w:rsidR="00154D94" w:rsidRDefault="00154D94"/>
    <w:p w14:paraId="68DCBEDF" w14:textId="77777777" w:rsidR="00154D94" w:rsidRDefault="00154D94" w:rsidP="009B4773"/>
    <w:p w14:paraId="77936D64" w14:textId="77777777" w:rsidR="00154D94" w:rsidRDefault="00154D94" w:rsidP="00513832"/>
  </w:endnote>
  <w:endnote w:type="continuationSeparator" w:id="0">
    <w:p w14:paraId="262FF3B6" w14:textId="77777777" w:rsidR="00154D94" w:rsidRDefault="00154D94" w:rsidP="005A20E2">
      <w:pPr>
        <w:spacing w:after="0"/>
      </w:pPr>
      <w:r>
        <w:continuationSeparator/>
      </w:r>
    </w:p>
    <w:p w14:paraId="18A54F48" w14:textId="77777777" w:rsidR="00154D94" w:rsidRDefault="00154D94"/>
    <w:p w14:paraId="18DF3F8C" w14:textId="77777777" w:rsidR="00154D94" w:rsidRDefault="00154D94" w:rsidP="009B4773"/>
    <w:p w14:paraId="47958ECA" w14:textId="77777777" w:rsidR="00154D94" w:rsidRDefault="00154D94"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89699"/>
      <w:docPartObj>
        <w:docPartGallery w:val="Page Numbers (Bottom of Page)"/>
        <w:docPartUnique/>
      </w:docPartObj>
    </w:sdtPr>
    <w:sdtEndPr>
      <w:rPr>
        <w:noProof/>
      </w:rPr>
    </w:sdtEndPr>
    <w:sdtContent>
      <w:sdt>
        <w:sdtPr>
          <w:id w:val="724266714"/>
          <w:docPartObj>
            <w:docPartGallery w:val="Page Numbers (Bottom of Page)"/>
            <w:docPartUnique/>
          </w:docPartObj>
        </w:sdtPr>
        <w:sdtEndPr>
          <w:rPr>
            <w:noProof/>
          </w:rPr>
        </w:sdtEndPr>
        <w:sdtContent>
          <w:p w14:paraId="525D4CB2" w14:textId="77777777" w:rsidR="00ED5804" w:rsidRDefault="00ED5804" w:rsidP="00F8411A">
            <w:pPr>
              <w:pStyle w:val="Footer"/>
            </w:pPr>
            <w:r w:rsidRPr="002135FB">
              <w:t>January 24, 20</w:t>
            </w:r>
            <w:r>
              <w:t>XX</w:t>
            </w:r>
            <w:r w:rsidRPr="002135FB">
              <w:rPr>
                <w:lang w:val="ru-RU"/>
              </w:rPr>
              <w:t xml:space="preserve">  </w:t>
            </w:r>
            <w:r>
              <w:t xml:space="preserve">             </w:t>
            </w:r>
            <w:r>
              <w:rPr>
                <w:lang w:val="ru-RU"/>
              </w:rPr>
              <w:t xml:space="preserve">                                                                                                                     </w:t>
            </w:r>
            <w:r w:rsidRPr="002135FB">
              <w:t xml:space="preserve">              </w:t>
            </w: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p w14:paraId="605431B4" w14:textId="77777777" w:rsidR="00ED5804" w:rsidRDefault="00ED5804" w:rsidP="00F8411A">
        <w:pPr>
          <w:pStyle w:val="Foo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6E220" w14:textId="77777777" w:rsidR="00154D94" w:rsidRDefault="00154D94" w:rsidP="005A20E2">
      <w:pPr>
        <w:spacing w:after="0"/>
      </w:pPr>
      <w:r>
        <w:separator/>
      </w:r>
    </w:p>
    <w:p w14:paraId="42FDCA8E" w14:textId="77777777" w:rsidR="00154D94" w:rsidRDefault="00154D94"/>
    <w:p w14:paraId="1D5076C4" w14:textId="77777777" w:rsidR="00154D94" w:rsidRDefault="00154D94" w:rsidP="009B4773"/>
    <w:p w14:paraId="32E8F420" w14:textId="77777777" w:rsidR="00154D94" w:rsidRDefault="00154D94" w:rsidP="00513832"/>
  </w:footnote>
  <w:footnote w:type="continuationSeparator" w:id="0">
    <w:p w14:paraId="10E30277" w14:textId="77777777" w:rsidR="00154D94" w:rsidRDefault="00154D94" w:rsidP="005A20E2">
      <w:pPr>
        <w:spacing w:after="0"/>
      </w:pPr>
      <w:r>
        <w:continuationSeparator/>
      </w:r>
    </w:p>
    <w:p w14:paraId="6FE24853" w14:textId="77777777" w:rsidR="00154D94" w:rsidRDefault="00154D94"/>
    <w:p w14:paraId="56FD81BA" w14:textId="77777777" w:rsidR="00154D94" w:rsidRDefault="00154D94" w:rsidP="009B4773"/>
    <w:p w14:paraId="566693DC" w14:textId="77777777" w:rsidR="00154D94" w:rsidRDefault="00154D94"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6930D" w14:textId="77777777" w:rsidR="00ED5804" w:rsidRDefault="00ED5804" w:rsidP="0003123C">
    <w:pPr>
      <w:pStyle w:val="Header"/>
      <w:spacing w:before="0"/>
    </w:pPr>
    <w:r>
      <w:rPr>
        <w:rStyle w:val="SubtleEmphasis"/>
      </w:rPr>
      <w:t xml:space="preserve"> </w:t>
    </w:r>
    <w:r>
      <w:rPr>
        <w:rFonts w:asciiTheme="majorHAnsi" w:hAnsiTheme="majorHAnsi"/>
        <w:b/>
        <w:color w:val="107082" w:themeColor="accent2"/>
        <w:sz w:val="28"/>
      </w:rPr>
      <w:t>Services</w:t>
    </w:r>
    <w:r>
      <w:rPr>
        <w:rStyle w:val="SubtleEmphasis"/>
      </w:rPr>
      <w:br/>
    </w:r>
    <w:r>
      <w:rPr>
        <w:rStyle w:val="Emphasis"/>
      </w:rPr>
      <w:t>Business Plan</w:t>
    </w:r>
    <w:r>
      <w:rPr>
        <w:noProof/>
      </w:rPr>
      <mc:AlternateContent>
        <mc:Choice Requires="wps">
          <w:drawing>
            <wp:anchor distT="45720" distB="45720" distL="114300" distR="114300" simplePos="0" relativeHeight="251689984" behindDoc="1" locked="0" layoutInCell="1" allowOverlap="1" wp14:anchorId="3CB721ED" wp14:editId="589D553E">
              <wp:simplePos x="0" y="0"/>
              <wp:positionH relativeFrom="page">
                <wp:align>center</wp:align>
              </wp:positionH>
              <wp:positionV relativeFrom="page">
                <wp:align>top</wp:align>
              </wp:positionV>
              <wp:extent cx="10058400" cy="1143000"/>
              <wp:effectExtent l="0" t="0" r="0" b="0"/>
              <wp:wrapNone/>
              <wp:docPr id="2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14:paraId="480187BB" w14:textId="77777777" w:rsidR="00ED5804" w:rsidRDefault="00ED5804" w:rsidP="0003123C"/>
                      </w:txbxContent>
                    </wps:txbx>
                    <wps:bodyPr rot="0" vert="horz" wrap="square" lIns="720000" tIns="288000" rIns="91440" bIns="45720" anchor="ctr" anchorCtr="0">
                      <a:noAutofit/>
                    </wps:bodyPr>
                  </wps:wsp>
                </a:graphicData>
              </a:graphic>
              <wp14:sizeRelH relativeFrom="page">
                <wp14:pctWidth>100000</wp14:pctWidth>
              </wp14:sizeRelH>
              <wp14:sizeRelV relativeFrom="margin">
                <wp14:pctHeight>0</wp14:pctHeight>
              </wp14:sizeRelV>
            </wp:anchor>
          </w:drawing>
        </mc:Choice>
        <mc:Fallback>
          <w:pict>
            <v:shapetype w14:anchorId="3CB721ED" id="_x0000_t202" coordsize="21600,21600" o:spt="202" path="m,l,21600r21600,l21600,xe">
              <v:stroke joinstyle="miter"/>
              <v:path gradientshapeok="t" o:connecttype="rect"/>
            </v:shapetype>
            <v:shape id="Text Box 2" o:spid="_x0000_s1026" type="#_x0000_t202" style="position:absolute;margin-left:0;margin-top:0;width:11in;height:90pt;z-index:-251626496;visibility:visible;mso-wrap-style:square;mso-width-percent:1000;mso-height-percent:0;mso-wrap-distance-left:9pt;mso-wrap-distance-top:3.6pt;mso-wrap-distance-right:9pt;mso-wrap-distance-bottom:3.6pt;mso-position-horizontal:center;mso-position-horizontal-relative:page;mso-position-vertical:top;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" fillcolor="#3e8d9c [2414]" stroked="f">
              <v:fill opacity="9766f"/>
              <v:textbox inset="20mm,8mm">
                <w:txbxContent>
                  <w:p w14:paraId="480187BB" w14:textId="77777777" w:rsidR="00ED5804" w:rsidRDefault="00ED5804" w:rsidP="0003123C"/>
                </w:txbxContent>
              </v:textbox>
              <w10:wrap anchorx="page" anchory="page"/>
            </v:shape>
          </w:pict>
        </mc:Fallback>
      </mc:AlternateContent>
    </w:r>
  </w:p>
  <w:p w14:paraId="26842E65" w14:textId="77777777" w:rsidR="00ED5804" w:rsidRDefault="00ED5804" w:rsidP="005A20E2">
    <w:pPr>
      <w:pStyle w:val="Header"/>
      <w:tabs>
        <w:tab w:val="clear" w:pos="9689"/>
        <w:tab w:val="right" w:pos="11057"/>
      </w:tabs>
      <w:ind w:left="-1134" w:right="-10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98A0C43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A080F52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2A00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tplc="CFD2494C">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956DE3"/>
    <w:multiLevelType w:val="multilevel"/>
    <w:tmpl w:val="FBD6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566B04"/>
    <w:multiLevelType w:val="hybridMultilevel"/>
    <w:tmpl w:val="7E7A932C"/>
    <w:lvl w:ilvl="0" w:tplc="7B30580C">
      <w:start w:val="1"/>
      <w:numFmt w:val="bullet"/>
      <w:lvlText w:val=""/>
      <w:lvlJc w:val="left"/>
      <w:pPr>
        <w:ind w:left="720" w:hanging="360"/>
      </w:pPr>
      <w:rPr>
        <w:rFonts w:ascii="Symbol" w:hAnsi="Symbol" w:hint="default"/>
        <w:color w:val="107082" w:themeColor="accent2"/>
        <w:u w:color="F0CDA1" w:themeColor="accent1"/>
      </w:rPr>
    </w:lvl>
    <w:lvl w:ilvl="1" w:tplc="21DA163A">
      <w:start w:val="1"/>
      <w:numFmt w:val="bullet"/>
      <w:lvlText w:val="o"/>
      <w:lvlJc w:val="left"/>
      <w:pPr>
        <w:ind w:left="1440" w:hanging="360"/>
      </w:pPr>
      <w:rPr>
        <w:rFonts w:ascii="Courier New" w:hAnsi="Courier New" w:hint="default"/>
        <w:color w:val="107082" w:themeColor="accen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E119F6"/>
    <w:multiLevelType w:val="multilevel"/>
    <w:tmpl w:val="4D80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920324"/>
    <w:multiLevelType w:val="hybridMultilevel"/>
    <w:tmpl w:val="6AF83516"/>
    <w:lvl w:ilvl="0" w:tplc="633C562A">
      <w:start w:val="1"/>
      <w:numFmt w:val="lowerLetter"/>
      <w:lvlText w:val="%1."/>
      <w:lvlJc w:val="left"/>
      <w:pPr>
        <w:ind w:left="720" w:hanging="360"/>
      </w:pPr>
      <w:rPr>
        <w:rFonts w:hint="default"/>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832639"/>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4D5A71"/>
    <w:multiLevelType w:val="multilevel"/>
    <w:tmpl w:val="B6FC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B20D51"/>
    <w:multiLevelType w:val="multilevel"/>
    <w:tmpl w:val="3DD6C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7B872C6"/>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E331351"/>
    <w:multiLevelType w:val="hybridMultilevel"/>
    <w:tmpl w:val="72966E82"/>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7D80DC2"/>
    <w:multiLevelType w:val="multilevel"/>
    <w:tmpl w:val="1A40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6C7223"/>
    <w:multiLevelType w:val="hybridMultilevel"/>
    <w:tmpl w:val="D6FAB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8F198D"/>
    <w:multiLevelType w:val="hybridMultilevel"/>
    <w:tmpl w:val="03680CDA"/>
    <w:lvl w:ilvl="0" w:tplc="8376AAF6">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BF05A9"/>
    <w:multiLevelType w:val="multilevel"/>
    <w:tmpl w:val="9CCE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C29786F"/>
    <w:multiLevelType w:val="hybridMultilevel"/>
    <w:tmpl w:val="C9F088B4"/>
    <w:lvl w:ilvl="0" w:tplc="BB9E431A">
      <w:start w:val="2"/>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7E7713"/>
    <w:multiLevelType w:val="multilevel"/>
    <w:tmpl w:val="A654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425193"/>
    <w:multiLevelType w:val="hybridMultilevel"/>
    <w:tmpl w:val="2B4662AC"/>
    <w:lvl w:ilvl="0" w:tplc="F27AD300">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8C1828"/>
    <w:multiLevelType w:val="hybridMultilevel"/>
    <w:tmpl w:val="45148FEC"/>
    <w:lvl w:ilvl="0" w:tplc="C9B6E9BC">
      <w:start w:val="1"/>
      <w:numFmt w:val="decimal"/>
      <w:pStyle w:val="ListNumber"/>
      <w:lvlText w:val="%1."/>
      <w:lvlJc w:val="left"/>
      <w:pPr>
        <w:ind w:left="720" w:hanging="360"/>
      </w:pPr>
      <w:rPr>
        <w:rFonts w:hint="default"/>
        <w:b/>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A2926AB"/>
    <w:multiLevelType w:val="hybridMultilevel"/>
    <w:tmpl w:val="74EAD57A"/>
    <w:lvl w:ilvl="0" w:tplc="21DA163A">
      <w:start w:val="1"/>
      <w:numFmt w:val="bullet"/>
      <w:lvlText w:val="o"/>
      <w:lvlJc w:val="left"/>
      <w:pPr>
        <w:ind w:left="720" w:hanging="360"/>
      </w:pPr>
      <w:rPr>
        <w:rFonts w:ascii="Courier New" w:hAnsi="Courier New"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26156C"/>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D02171"/>
    <w:multiLevelType w:val="hybridMultilevel"/>
    <w:tmpl w:val="6870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0757C8"/>
    <w:multiLevelType w:val="hybridMultilevel"/>
    <w:tmpl w:val="992A829A"/>
    <w:lvl w:ilvl="0" w:tplc="EF2E6B66">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FE6E66"/>
    <w:multiLevelType w:val="hybridMultilevel"/>
    <w:tmpl w:val="040A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DB023C"/>
    <w:multiLevelType w:val="hybridMultilevel"/>
    <w:tmpl w:val="02829B4A"/>
    <w:lvl w:ilvl="0" w:tplc="CB6ECA12">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1F4F44"/>
    <w:multiLevelType w:val="hybridMultilevel"/>
    <w:tmpl w:val="7F5EAAF0"/>
    <w:lvl w:ilvl="0" w:tplc="302A11E8">
      <w:start w:val="1"/>
      <w:numFmt w:val="decimal"/>
      <w:lvlText w:val="%1."/>
      <w:lvlJc w:val="left"/>
      <w:pPr>
        <w:ind w:left="720" w:hanging="360"/>
      </w:pPr>
      <w:rPr>
        <w:rFonts w:hint="default"/>
        <w:b/>
        <w:i/>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1C1F16"/>
    <w:multiLevelType w:val="multilevel"/>
    <w:tmpl w:val="8B82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CB3B78"/>
    <w:multiLevelType w:val="multilevel"/>
    <w:tmpl w:val="34D2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961309"/>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44"/>
  </w:num>
  <w:num w:numId="3">
    <w:abstractNumId w:val="21"/>
  </w:num>
  <w:num w:numId="4">
    <w:abstractNumId w:val="30"/>
  </w:num>
  <w:num w:numId="5">
    <w:abstractNumId w:val="16"/>
  </w:num>
  <w:num w:numId="6">
    <w:abstractNumId w:val="8"/>
  </w:num>
  <w:num w:numId="7">
    <w:abstractNumId w:val="43"/>
  </w:num>
  <w:num w:numId="8">
    <w:abstractNumId w:val="15"/>
  </w:num>
  <w:num w:numId="9">
    <w:abstractNumId w:val="47"/>
  </w:num>
  <w:num w:numId="10">
    <w:abstractNumId w:val="39"/>
  </w:num>
  <w:num w:numId="11">
    <w:abstractNumId w:val="4"/>
  </w:num>
  <w:num w:numId="12">
    <w:abstractNumId w:val="11"/>
  </w:num>
  <w:num w:numId="13">
    <w:abstractNumId w:val="20"/>
  </w:num>
  <w:num w:numId="14">
    <w:abstractNumId w:val="29"/>
  </w:num>
  <w:num w:numId="15">
    <w:abstractNumId w:val="24"/>
  </w:num>
  <w:num w:numId="16">
    <w:abstractNumId w:val="7"/>
  </w:num>
  <w:num w:numId="17">
    <w:abstractNumId w:val="32"/>
  </w:num>
  <w:num w:numId="18">
    <w:abstractNumId w:val="48"/>
  </w:num>
  <w:num w:numId="19">
    <w:abstractNumId w:val="10"/>
  </w:num>
  <w:num w:numId="20">
    <w:abstractNumId w:val="37"/>
  </w:num>
  <w:num w:numId="21">
    <w:abstractNumId w:val="13"/>
  </w:num>
  <w:num w:numId="22">
    <w:abstractNumId w:val="25"/>
  </w:num>
  <w:num w:numId="23">
    <w:abstractNumId w:val="27"/>
  </w:num>
  <w:num w:numId="24">
    <w:abstractNumId w:val="23"/>
  </w:num>
  <w:num w:numId="25">
    <w:abstractNumId w:val="26"/>
  </w:num>
  <w:num w:numId="26">
    <w:abstractNumId w:val="9"/>
  </w:num>
  <w:num w:numId="27">
    <w:abstractNumId w:val="40"/>
  </w:num>
  <w:num w:numId="28">
    <w:abstractNumId w:val="17"/>
  </w:num>
  <w:num w:numId="29">
    <w:abstractNumId w:val="6"/>
  </w:num>
  <w:num w:numId="30">
    <w:abstractNumId w:val="22"/>
  </w:num>
  <w:num w:numId="31">
    <w:abstractNumId w:val="5"/>
  </w:num>
  <w:num w:numId="32">
    <w:abstractNumId w:val="36"/>
  </w:num>
  <w:num w:numId="33">
    <w:abstractNumId w:val="38"/>
  </w:num>
  <w:num w:numId="34">
    <w:abstractNumId w:val="3"/>
  </w:num>
  <w:num w:numId="35">
    <w:abstractNumId w:val="1"/>
  </w:num>
  <w:num w:numId="36">
    <w:abstractNumId w:val="2"/>
  </w:num>
  <w:num w:numId="37">
    <w:abstractNumId w:val="0"/>
  </w:num>
  <w:num w:numId="38">
    <w:abstractNumId w:val="42"/>
  </w:num>
  <w:num w:numId="39">
    <w:abstractNumId w:val="34"/>
  </w:num>
  <w:num w:numId="40">
    <w:abstractNumId w:val="31"/>
  </w:num>
  <w:num w:numId="41">
    <w:abstractNumId w:val="12"/>
  </w:num>
  <w:num w:numId="42">
    <w:abstractNumId w:val="14"/>
  </w:num>
  <w:num w:numId="43">
    <w:abstractNumId w:val="46"/>
  </w:num>
  <w:num w:numId="44">
    <w:abstractNumId w:val="45"/>
  </w:num>
  <w:num w:numId="45">
    <w:abstractNumId w:val="19"/>
  </w:num>
  <w:num w:numId="46">
    <w:abstractNumId w:val="18"/>
  </w:num>
  <w:num w:numId="47">
    <w:abstractNumId w:val="41"/>
  </w:num>
  <w:num w:numId="48">
    <w:abstractNumId w:val="33"/>
  </w:num>
  <w:num w:numId="49">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MDAyMDUwMDY0tTRR0lEKTi0uzszPAykwqgUAWeGxVywAAAA="/>
  </w:docVars>
  <w:rsids>
    <w:rsidRoot w:val="004A0DFF"/>
    <w:rsid w:val="0000092E"/>
    <w:rsid w:val="00003408"/>
    <w:rsid w:val="00012A83"/>
    <w:rsid w:val="00017C3C"/>
    <w:rsid w:val="00021F2E"/>
    <w:rsid w:val="00026EAE"/>
    <w:rsid w:val="0003123C"/>
    <w:rsid w:val="00032A10"/>
    <w:rsid w:val="00043FFE"/>
    <w:rsid w:val="00044074"/>
    <w:rsid w:val="0004430C"/>
    <w:rsid w:val="00051A24"/>
    <w:rsid w:val="000612A6"/>
    <w:rsid w:val="00066DE2"/>
    <w:rsid w:val="00077931"/>
    <w:rsid w:val="000811A0"/>
    <w:rsid w:val="00084E91"/>
    <w:rsid w:val="000900B6"/>
    <w:rsid w:val="00096BE1"/>
    <w:rsid w:val="000A649E"/>
    <w:rsid w:val="000A7626"/>
    <w:rsid w:val="000B1B5F"/>
    <w:rsid w:val="000B5DA2"/>
    <w:rsid w:val="000B6224"/>
    <w:rsid w:val="000C1C28"/>
    <w:rsid w:val="000C5872"/>
    <w:rsid w:val="000E0979"/>
    <w:rsid w:val="000E1544"/>
    <w:rsid w:val="00100314"/>
    <w:rsid w:val="00102A8D"/>
    <w:rsid w:val="001155CE"/>
    <w:rsid w:val="001225D9"/>
    <w:rsid w:val="00124370"/>
    <w:rsid w:val="00154D94"/>
    <w:rsid w:val="00157823"/>
    <w:rsid w:val="00160392"/>
    <w:rsid w:val="001A5429"/>
    <w:rsid w:val="001D1C22"/>
    <w:rsid w:val="001D59C9"/>
    <w:rsid w:val="001E11F1"/>
    <w:rsid w:val="001E1E58"/>
    <w:rsid w:val="00201E4F"/>
    <w:rsid w:val="00206719"/>
    <w:rsid w:val="00234FE7"/>
    <w:rsid w:val="00240312"/>
    <w:rsid w:val="00247B17"/>
    <w:rsid w:val="00252E4A"/>
    <w:rsid w:val="002642A8"/>
    <w:rsid w:val="00266942"/>
    <w:rsid w:val="002A137B"/>
    <w:rsid w:val="0031130D"/>
    <w:rsid w:val="00314A6F"/>
    <w:rsid w:val="00334394"/>
    <w:rsid w:val="00347AF5"/>
    <w:rsid w:val="00360F98"/>
    <w:rsid w:val="00362478"/>
    <w:rsid w:val="00374421"/>
    <w:rsid w:val="003B5758"/>
    <w:rsid w:val="003D59A7"/>
    <w:rsid w:val="003E78A7"/>
    <w:rsid w:val="003F0714"/>
    <w:rsid w:val="003F13B0"/>
    <w:rsid w:val="003F5F4A"/>
    <w:rsid w:val="004020D0"/>
    <w:rsid w:val="00403423"/>
    <w:rsid w:val="00423C21"/>
    <w:rsid w:val="004262DD"/>
    <w:rsid w:val="0042646F"/>
    <w:rsid w:val="00435096"/>
    <w:rsid w:val="004411FB"/>
    <w:rsid w:val="00443212"/>
    <w:rsid w:val="0047193A"/>
    <w:rsid w:val="00493EC0"/>
    <w:rsid w:val="00495909"/>
    <w:rsid w:val="004A0DFF"/>
    <w:rsid w:val="004B5251"/>
    <w:rsid w:val="004B5779"/>
    <w:rsid w:val="004C0534"/>
    <w:rsid w:val="004C7B3E"/>
    <w:rsid w:val="004E67B3"/>
    <w:rsid w:val="00513832"/>
    <w:rsid w:val="00526C37"/>
    <w:rsid w:val="00533047"/>
    <w:rsid w:val="0056528D"/>
    <w:rsid w:val="00577B45"/>
    <w:rsid w:val="005919AF"/>
    <w:rsid w:val="0059673E"/>
    <w:rsid w:val="005A20E2"/>
    <w:rsid w:val="005B3466"/>
    <w:rsid w:val="005B6A1A"/>
    <w:rsid w:val="005D2146"/>
    <w:rsid w:val="005F6388"/>
    <w:rsid w:val="00626113"/>
    <w:rsid w:val="00626FD8"/>
    <w:rsid w:val="006329E1"/>
    <w:rsid w:val="00633E73"/>
    <w:rsid w:val="0065229E"/>
    <w:rsid w:val="00655308"/>
    <w:rsid w:val="00664450"/>
    <w:rsid w:val="00682CAF"/>
    <w:rsid w:val="006936EB"/>
    <w:rsid w:val="00693EF6"/>
    <w:rsid w:val="00695777"/>
    <w:rsid w:val="006A359E"/>
    <w:rsid w:val="006B2383"/>
    <w:rsid w:val="006C07E8"/>
    <w:rsid w:val="006C0DC6"/>
    <w:rsid w:val="006C42CF"/>
    <w:rsid w:val="006D0144"/>
    <w:rsid w:val="006E3FC8"/>
    <w:rsid w:val="006F1C41"/>
    <w:rsid w:val="006F6159"/>
    <w:rsid w:val="007157EF"/>
    <w:rsid w:val="0073193C"/>
    <w:rsid w:val="00734ADF"/>
    <w:rsid w:val="0073670F"/>
    <w:rsid w:val="00740FCE"/>
    <w:rsid w:val="00753E67"/>
    <w:rsid w:val="007A31CD"/>
    <w:rsid w:val="007B17C4"/>
    <w:rsid w:val="007B1F5A"/>
    <w:rsid w:val="007B3AB6"/>
    <w:rsid w:val="007B5AFF"/>
    <w:rsid w:val="007C136F"/>
    <w:rsid w:val="007C5AF4"/>
    <w:rsid w:val="007D2C96"/>
    <w:rsid w:val="007D36E9"/>
    <w:rsid w:val="007D5767"/>
    <w:rsid w:val="007F793B"/>
    <w:rsid w:val="00813EC8"/>
    <w:rsid w:val="00817F8C"/>
    <w:rsid w:val="0083428B"/>
    <w:rsid w:val="008422E6"/>
    <w:rsid w:val="00863B11"/>
    <w:rsid w:val="00876F99"/>
    <w:rsid w:val="008820B3"/>
    <w:rsid w:val="0088298F"/>
    <w:rsid w:val="00886169"/>
    <w:rsid w:val="0089181A"/>
    <w:rsid w:val="008965F6"/>
    <w:rsid w:val="008A2B5E"/>
    <w:rsid w:val="008B4BAD"/>
    <w:rsid w:val="008D3386"/>
    <w:rsid w:val="008E2EB8"/>
    <w:rsid w:val="008E3A18"/>
    <w:rsid w:val="008F704C"/>
    <w:rsid w:val="0090206C"/>
    <w:rsid w:val="00902998"/>
    <w:rsid w:val="00912C1B"/>
    <w:rsid w:val="0092125E"/>
    <w:rsid w:val="00924319"/>
    <w:rsid w:val="009500FA"/>
    <w:rsid w:val="00952A7A"/>
    <w:rsid w:val="00963F7C"/>
    <w:rsid w:val="00974BF8"/>
    <w:rsid w:val="00974DD3"/>
    <w:rsid w:val="009778A3"/>
    <w:rsid w:val="009A3B33"/>
    <w:rsid w:val="009A45A0"/>
    <w:rsid w:val="009B35B5"/>
    <w:rsid w:val="009B4773"/>
    <w:rsid w:val="009D2556"/>
    <w:rsid w:val="009F5B70"/>
    <w:rsid w:val="00A162A9"/>
    <w:rsid w:val="00A41799"/>
    <w:rsid w:val="00A630FD"/>
    <w:rsid w:val="00A74908"/>
    <w:rsid w:val="00A91213"/>
    <w:rsid w:val="00A960DC"/>
    <w:rsid w:val="00AA29B1"/>
    <w:rsid w:val="00AA66D7"/>
    <w:rsid w:val="00AC100C"/>
    <w:rsid w:val="00AC3653"/>
    <w:rsid w:val="00AC4859"/>
    <w:rsid w:val="00AE0241"/>
    <w:rsid w:val="00AE5008"/>
    <w:rsid w:val="00B26302"/>
    <w:rsid w:val="00B37B3B"/>
    <w:rsid w:val="00B42D3D"/>
    <w:rsid w:val="00B44C47"/>
    <w:rsid w:val="00B57756"/>
    <w:rsid w:val="00B57F4F"/>
    <w:rsid w:val="00B74A29"/>
    <w:rsid w:val="00B7636D"/>
    <w:rsid w:val="00B80CF1"/>
    <w:rsid w:val="00B90831"/>
    <w:rsid w:val="00BA2A38"/>
    <w:rsid w:val="00BA31C4"/>
    <w:rsid w:val="00BB02E6"/>
    <w:rsid w:val="00BD0C60"/>
    <w:rsid w:val="00BF2B21"/>
    <w:rsid w:val="00C17BCF"/>
    <w:rsid w:val="00C3246A"/>
    <w:rsid w:val="00C46402"/>
    <w:rsid w:val="00C65564"/>
    <w:rsid w:val="00CA61D8"/>
    <w:rsid w:val="00CC2DA1"/>
    <w:rsid w:val="00CD1D98"/>
    <w:rsid w:val="00CF0586"/>
    <w:rsid w:val="00CF1267"/>
    <w:rsid w:val="00D13200"/>
    <w:rsid w:val="00D24B3C"/>
    <w:rsid w:val="00D26769"/>
    <w:rsid w:val="00D27AF8"/>
    <w:rsid w:val="00D544CA"/>
    <w:rsid w:val="00D5736A"/>
    <w:rsid w:val="00D6543F"/>
    <w:rsid w:val="00D74E0C"/>
    <w:rsid w:val="00D83966"/>
    <w:rsid w:val="00D91D46"/>
    <w:rsid w:val="00D94688"/>
    <w:rsid w:val="00D96A64"/>
    <w:rsid w:val="00D96CD3"/>
    <w:rsid w:val="00DA1776"/>
    <w:rsid w:val="00DB4C65"/>
    <w:rsid w:val="00DB5A2E"/>
    <w:rsid w:val="00DC0528"/>
    <w:rsid w:val="00DC1104"/>
    <w:rsid w:val="00DC2470"/>
    <w:rsid w:val="00DC7466"/>
    <w:rsid w:val="00DC7E1C"/>
    <w:rsid w:val="00DE16D8"/>
    <w:rsid w:val="00DE4AC5"/>
    <w:rsid w:val="00DE65A2"/>
    <w:rsid w:val="00DF2DCC"/>
    <w:rsid w:val="00E01D0E"/>
    <w:rsid w:val="00E15D61"/>
    <w:rsid w:val="00E16215"/>
    <w:rsid w:val="00E237E8"/>
    <w:rsid w:val="00E31650"/>
    <w:rsid w:val="00E35169"/>
    <w:rsid w:val="00E53724"/>
    <w:rsid w:val="00E552C8"/>
    <w:rsid w:val="00E75006"/>
    <w:rsid w:val="00E84350"/>
    <w:rsid w:val="00E85863"/>
    <w:rsid w:val="00E862EA"/>
    <w:rsid w:val="00E91AE4"/>
    <w:rsid w:val="00EA0789"/>
    <w:rsid w:val="00EA431D"/>
    <w:rsid w:val="00EB35A3"/>
    <w:rsid w:val="00EC4BCD"/>
    <w:rsid w:val="00ED54F1"/>
    <w:rsid w:val="00ED5804"/>
    <w:rsid w:val="00F24CB9"/>
    <w:rsid w:val="00F33F5E"/>
    <w:rsid w:val="00F379BC"/>
    <w:rsid w:val="00F60840"/>
    <w:rsid w:val="00F75B86"/>
    <w:rsid w:val="00F77933"/>
    <w:rsid w:val="00F8411A"/>
    <w:rsid w:val="00FC1405"/>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08D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6BE1"/>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347AF5"/>
    <w:pPr>
      <w:keepNext/>
      <w:keepLines/>
      <w:pBdr>
        <w:bottom w:val="single" w:sz="24" w:space="4" w:color="F0CDA1" w:themeColor="accent1"/>
      </w:pBdr>
      <w:spacing w:after="400"/>
      <w:outlineLvl w:val="0"/>
    </w:pPr>
    <w:rPr>
      <w:rFonts w:asciiTheme="majorHAnsi" w:eastAsiaTheme="majorEastAsia" w:hAnsiTheme="majorHAnsi" w:cstheme="majorBidi"/>
      <w:b/>
      <w:caps/>
      <w:color w:val="107082" w:themeColor="accent2"/>
      <w:sz w:val="44"/>
      <w:szCs w:val="32"/>
    </w:rPr>
  </w:style>
  <w:style w:type="paragraph" w:styleId="Heading2">
    <w:name w:val="heading 2"/>
    <w:basedOn w:val="Normal"/>
    <w:next w:val="Normal"/>
    <w:link w:val="Heading2Char"/>
    <w:uiPriority w:val="9"/>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20E2"/>
    <w:pPr>
      <w:tabs>
        <w:tab w:val="center" w:pos="4844"/>
        <w:tab w:val="right" w:pos="9689"/>
      </w:tabs>
      <w:spacing w:after="0"/>
    </w:pPr>
  </w:style>
  <w:style w:type="character" w:customStyle="1" w:styleId="HeaderChar">
    <w:name w:val="Header Char"/>
    <w:basedOn w:val="DefaultParagraphFont"/>
    <w:link w:val="Header"/>
    <w:uiPriority w:val="99"/>
    <w:rsid w:val="00347AF5"/>
    <w:rPr>
      <w:color w:val="595959" w:themeColor="text1" w:themeTint="A6"/>
      <w:sz w:val="24"/>
    </w:rPr>
  </w:style>
  <w:style w:type="paragraph" w:styleId="Footer">
    <w:name w:val="footer"/>
    <w:basedOn w:val="Normal"/>
    <w:link w:val="FooterChar"/>
    <w:uiPriority w:val="99"/>
    <w:rsid w:val="008E3A18"/>
    <w:pPr>
      <w:pBdr>
        <w:top w:val="single" w:sz="8" w:space="1" w:color="64B2C1" w:themeColor="background2"/>
      </w:pBdr>
      <w:spacing w:after="0" w:line="240" w:lineRule="auto"/>
    </w:pPr>
    <w:rPr>
      <w:sz w:val="18"/>
    </w:rPr>
  </w:style>
  <w:style w:type="character" w:customStyle="1" w:styleId="FooterChar">
    <w:name w:val="Footer Char"/>
    <w:basedOn w:val="DefaultParagraphFont"/>
    <w:link w:val="Footer"/>
    <w:uiPriority w:val="99"/>
    <w:rsid w:val="008E3A18"/>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A162A9"/>
    <w:pPr>
      <w:spacing w:after="0"/>
      <w:contextualSpacing/>
      <w:jc w:val="center"/>
    </w:pPr>
    <w:rPr>
      <w:rFonts w:asciiTheme="majorHAnsi" w:eastAsiaTheme="majorEastAsia" w:hAnsiTheme="majorHAnsi" w:cstheme="majorBidi"/>
      <w:b/>
      <w:caps/>
      <w:color w:val="FFFFFF" w:themeColor="background1"/>
      <w:spacing w:val="-10"/>
      <w:kern w:val="28"/>
      <w:sz w:val="96"/>
      <w:szCs w:val="56"/>
    </w:rPr>
  </w:style>
  <w:style w:type="character" w:customStyle="1" w:styleId="TitleChar">
    <w:name w:val="Title Char"/>
    <w:basedOn w:val="DefaultParagraphFont"/>
    <w:link w:val="Title"/>
    <w:uiPriority w:val="10"/>
    <w:rsid w:val="00A162A9"/>
    <w:rPr>
      <w:rFonts w:asciiTheme="majorHAnsi" w:eastAsiaTheme="majorEastAsia" w:hAnsiTheme="majorHAnsi" w:cstheme="majorBidi"/>
      <w:b/>
      <w:caps/>
      <w:color w:val="FFFFFF" w:themeColor="background1"/>
      <w:spacing w:val="-10"/>
      <w:kern w:val="28"/>
      <w:sz w:val="96"/>
      <w:szCs w:val="56"/>
    </w:rPr>
  </w:style>
  <w:style w:type="paragraph" w:styleId="Subtitle">
    <w:name w:val="Subtitle"/>
    <w:basedOn w:val="Normal"/>
    <w:next w:val="Normal"/>
    <w:link w:val="SubtitleChar"/>
    <w:uiPriority w:val="11"/>
    <w:qFormat/>
    <w:rsid w:val="00D83966"/>
    <w:pPr>
      <w:numPr>
        <w:ilvl w:val="1"/>
      </w:numPr>
      <w:spacing w:after="0"/>
      <w:jc w:val="center"/>
    </w:pPr>
    <w:rPr>
      <w:rFonts w:eastAsiaTheme="minorEastAsia"/>
      <w:b/>
      <w:i/>
      <w:color w:val="107082" w:themeColor="accent2"/>
      <w:spacing w:val="15"/>
      <w:sz w:val="48"/>
    </w:rPr>
  </w:style>
  <w:style w:type="character" w:customStyle="1" w:styleId="SubtitleChar">
    <w:name w:val="Subtitle Char"/>
    <w:basedOn w:val="DefaultParagraphFont"/>
    <w:link w:val="Subtitle"/>
    <w:uiPriority w:val="11"/>
    <w:rsid w:val="00D83966"/>
    <w:rPr>
      <w:rFonts w:eastAsiaTheme="minorEastAsia"/>
      <w:b/>
      <w:i/>
      <w:color w:val="107082" w:themeColor="accent2"/>
      <w:spacing w:val="15"/>
      <w:sz w:val="48"/>
    </w:rPr>
  </w:style>
  <w:style w:type="character" w:customStyle="1" w:styleId="Heading1Char">
    <w:name w:val="Heading 1 Char"/>
    <w:basedOn w:val="DefaultParagraphFont"/>
    <w:link w:val="Heading1"/>
    <w:uiPriority w:val="9"/>
    <w:rsid w:val="00347AF5"/>
    <w:rPr>
      <w:rFonts w:asciiTheme="majorHAnsi" w:eastAsiaTheme="majorEastAsia" w:hAnsiTheme="majorHAnsi" w:cstheme="majorBidi"/>
      <w:b/>
      <w:caps/>
      <w:color w:val="107082" w:themeColor="accent2"/>
      <w:sz w:val="44"/>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qFormat/>
    <w:rsid w:val="00E85863"/>
    <w:rPr>
      <w:rFonts w:asciiTheme="majorHAnsi" w:hAnsiTheme="majorHAnsi"/>
      <w:b/>
      <w:i w:val="0"/>
      <w:color w:val="107082" w:themeColor="accent2"/>
      <w:sz w:val="28"/>
    </w:rPr>
  </w:style>
  <w:style w:type="character" w:styleId="Emphasis">
    <w:name w:val="Emphasis"/>
    <w:uiPriority w:val="20"/>
    <w:qFormat/>
    <w:rsid w:val="007D2C96"/>
    <w:rPr>
      <w:rFonts w:cstheme="minorHAnsi"/>
      <w:i/>
      <w:color w:val="262626" w:themeColor="text1" w:themeTint="D9"/>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664450"/>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201E4F"/>
    <w:pPr>
      <w:tabs>
        <w:tab w:val="right" w:leader="dot" w:pos="10070"/>
      </w:tabs>
      <w:spacing w:after="100" w:line="480" w:lineRule="auto"/>
    </w:pPr>
  </w:style>
  <w:style w:type="character" w:styleId="Hyperlink">
    <w:name w:val="Hyperlink"/>
    <w:basedOn w:val="DefaultParagraphFont"/>
    <w:uiPriority w:val="99"/>
    <w:unhideWhenUsed/>
    <w:rsid w:val="001E1E58"/>
    <w:rPr>
      <w:color w:val="000000" w:themeColor="hyperlink"/>
      <w:u w:val="single"/>
    </w:rPr>
  </w:style>
  <w:style w:type="paragraph" w:styleId="TOC2">
    <w:name w:val="toc 2"/>
    <w:basedOn w:val="Normal"/>
    <w:next w:val="Normal"/>
    <w:autoRedefine/>
    <w:uiPriority w:val="39"/>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16"/>
      </w:numPr>
      <w:spacing w:before="0" w:after="200" w:line="276" w:lineRule="auto"/>
      <w:ind w:left="340" w:hanging="340"/>
    </w:pPr>
  </w:style>
  <w:style w:type="paragraph" w:styleId="ListNumber">
    <w:name w:val="List Number"/>
    <w:basedOn w:val="Normal"/>
    <w:uiPriority w:val="99"/>
    <w:rsid w:val="0003123C"/>
    <w:pPr>
      <w:numPr>
        <w:numId w:val="32"/>
      </w:numPr>
      <w:spacing w:before="0" w:after="200" w:line="276" w:lineRule="auto"/>
      <w:ind w:left="340" w:hanging="340"/>
    </w:pPr>
  </w:style>
  <w:style w:type="character" w:styleId="Strong">
    <w:name w:val="Strong"/>
    <w:basedOn w:val="DefaultParagraphFont"/>
    <w:uiPriority w:val="22"/>
    <w:semiHidden/>
    <w:qFormat/>
    <w:rsid w:val="00BA31C4"/>
    <w:rPr>
      <w:b/>
      <w:bCs/>
    </w:rPr>
  </w:style>
  <w:style w:type="character" w:customStyle="1" w:styleId="Bold">
    <w:name w:val="Bold"/>
    <w:uiPriority w:val="1"/>
    <w:qFormat/>
    <w:rsid w:val="00BA31C4"/>
    <w:rPr>
      <w:b/>
      <w:bCs/>
    </w:rPr>
  </w:style>
  <w:style w:type="paragraph" w:styleId="ListBullet2">
    <w:name w:val="List Bullet 2"/>
    <w:basedOn w:val="Normal"/>
    <w:uiPriority w:val="99"/>
    <w:rsid w:val="00D27AF8"/>
    <w:pPr>
      <w:numPr>
        <w:numId w:val="35"/>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664450"/>
    <w:pPr>
      <w:spacing w:after="60" w:line="240" w:lineRule="auto"/>
    </w:pPr>
    <w:rPr>
      <w:b/>
      <w:color w:val="F99927" w:themeColor="accent5"/>
    </w:rPr>
  </w:style>
  <w:style w:type="paragraph" w:customStyle="1" w:styleId="Graphheading3">
    <w:name w:val="Graph heading 3"/>
    <w:basedOn w:val="Normal"/>
    <w:qFormat/>
    <w:rsid w:val="00664450"/>
    <w:pPr>
      <w:spacing w:after="60" w:line="240" w:lineRule="auto"/>
    </w:pPr>
    <w:rPr>
      <w:b/>
      <w:color w:val="EC7216" w:themeColor="accent6"/>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28"/>
      </w:numPr>
      <w:spacing w:before="0" w:after="0" w:line="216" w:lineRule="auto"/>
      <w:ind w:left="284" w:hanging="284"/>
    </w:pPr>
    <w:rPr>
      <w:sz w:val="20"/>
    </w:rPr>
  </w:style>
  <w:style w:type="paragraph" w:customStyle="1" w:styleId="Graphbullet2">
    <w:name w:val="Graph bullet 2"/>
    <w:basedOn w:val="Normal"/>
    <w:qFormat/>
    <w:rsid w:val="008965F6"/>
    <w:pPr>
      <w:numPr>
        <w:numId w:val="30"/>
      </w:numPr>
      <w:spacing w:before="0" w:after="0" w:line="216" w:lineRule="auto"/>
      <w:ind w:left="284" w:hanging="284"/>
    </w:pPr>
    <w:rPr>
      <w:sz w:val="20"/>
    </w:rPr>
  </w:style>
  <w:style w:type="paragraph" w:customStyle="1" w:styleId="Graphbullet3">
    <w:name w:val="Graph bullet 3"/>
    <w:basedOn w:val="Normal"/>
    <w:qFormat/>
    <w:rsid w:val="008965F6"/>
    <w:pPr>
      <w:numPr>
        <w:numId w:val="29"/>
      </w:numPr>
      <w:spacing w:before="0" w:after="0" w:line="216" w:lineRule="auto"/>
      <w:ind w:left="284" w:hanging="284"/>
    </w:pPr>
    <w:rPr>
      <w:sz w:val="20"/>
    </w:rPr>
  </w:style>
  <w:style w:type="paragraph" w:customStyle="1" w:styleId="Graphbullet4">
    <w:name w:val="Graph bullet 4"/>
    <w:basedOn w:val="Normal"/>
    <w:qFormat/>
    <w:rsid w:val="008965F6"/>
    <w:pPr>
      <w:numPr>
        <w:numId w:val="31"/>
      </w:numPr>
      <w:spacing w:before="0" w:after="0" w:line="240" w:lineRule="auto"/>
      <w:ind w:left="284" w:hanging="284"/>
    </w:pPr>
    <w:rPr>
      <w:sz w:val="20"/>
    </w:rPr>
  </w:style>
  <w:style w:type="paragraph" w:customStyle="1" w:styleId="TableTextLarge">
    <w:name w:val="Table Text Large"/>
    <w:basedOn w:val="Normal"/>
    <w:qFormat/>
    <w:rsid w:val="00E237E8"/>
    <w:pPr>
      <w:spacing w:before="0" w:after="0" w:line="240" w:lineRule="auto"/>
    </w:pPr>
    <w:rPr>
      <w:color w:val="0D0D0D" w:themeColor="text1" w:themeTint="F2"/>
      <w:sz w:val="18"/>
    </w:rPr>
  </w:style>
  <w:style w:type="paragraph" w:customStyle="1" w:styleId="TableHeadings">
    <w:name w:val="Table Headings"/>
    <w:basedOn w:val="Normal"/>
    <w:qFormat/>
    <w:rsid w:val="00A162A9"/>
    <w:pPr>
      <w:spacing w:before="0" w:after="0" w:line="216" w:lineRule="auto"/>
      <w:ind w:left="85"/>
    </w:pPr>
    <w:rPr>
      <w:b/>
      <w:caps/>
      <w:color w:val="FFFFFF" w:themeColor="background1"/>
      <w:sz w:val="18"/>
      <w:szCs w:val="18"/>
    </w:rPr>
  </w:style>
  <w:style w:type="character" w:styleId="PageNumber">
    <w:name w:val="page number"/>
    <w:basedOn w:val="DefaultParagraphFont"/>
    <w:uiPriority w:val="99"/>
    <w:rsid w:val="00096BE1"/>
    <w:rPr>
      <w:color w:val="auto"/>
      <w:sz w:val="18"/>
      <w:bdr w:val="none" w:sz="0" w:space="0" w:color="auto"/>
    </w:rPr>
  </w:style>
  <w:style w:type="paragraph" w:styleId="TOC3">
    <w:name w:val="toc 3"/>
    <w:basedOn w:val="Normal"/>
    <w:next w:val="Normal"/>
    <w:autoRedefine/>
    <w:uiPriority w:val="39"/>
    <w:unhideWhenUsed/>
    <w:rsid w:val="00B42D3D"/>
    <w:pPr>
      <w:spacing w:before="0" w:after="100" w:line="259" w:lineRule="auto"/>
      <w:ind w:left="440"/>
    </w:pPr>
    <w:rPr>
      <w:rFonts w:eastAsiaTheme="minorEastAsia" w:cs="Times New Roman"/>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78736">
      <w:bodyDiv w:val="1"/>
      <w:marLeft w:val="0"/>
      <w:marRight w:val="0"/>
      <w:marTop w:val="0"/>
      <w:marBottom w:val="0"/>
      <w:divBdr>
        <w:top w:val="none" w:sz="0" w:space="0" w:color="auto"/>
        <w:left w:val="none" w:sz="0" w:space="0" w:color="auto"/>
        <w:bottom w:val="none" w:sz="0" w:space="0" w:color="auto"/>
        <w:right w:val="none" w:sz="0" w:space="0" w:color="auto"/>
      </w:divBdr>
    </w:div>
    <w:div w:id="2698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ynao\AppData\Roaming\Microsoft\Templates\Professional%20services%20business%20pla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04554968603608"/>
          <c:y val="0.46115322750431603"/>
        </c:manualLayout>
      </c:layout>
      <c:overlay val="0"/>
      <c:spPr>
        <a:noFill/>
        <a:ln>
          <a:noFill/>
        </a:ln>
        <a:effectLst/>
      </c:spPr>
      <c:txPr>
        <a:bodyPr rot="0" spcFirstLastPara="1" vertOverflow="ellipsis" vert="horz" wrap="square" anchor="ctr" anchorCtr="1"/>
        <a:lstStyle/>
        <a:p>
          <a:pPr>
            <a:defRPr sz="1400" b="1" i="1"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3931623931623933E-2"/>
          <c:y val="2.6320667284522706E-2"/>
          <c:w val="0.97492877492877494"/>
          <c:h val="0.95143651529193696"/>
        </c:manualLayout>
      </c:layout>
      <c:doughnutChart>
        <c:varyColors val="1"/>
        <c:ser>
          <c:idx val="0"/>
          <c:order val="0"/>
          <c:tx>
            <c:strRef>
              <c:f>Sheet1!$B$1</c:f>
              <c:strCache>
                <c:ptCount val="1"/>
                <c:pt idx="0">
                  <c:v>SWOT</c:v>
                </c:pt>
              </c:strCache>
            </c:strRef>
          </c:tx>
          <c:dPt>
            <c:idx val="0"/>
            <c:bubble3D val="0"/>
            <c:spPr>
              <a:solidFill>
                <a:schemeClr val="accent5"/>
              </a:solidFill>
              <a:ln w="19050">
                <a:solidFill>
                  <a:schemeClr val="lt1"/>
                </a:solidFill>
              </a:ln>
              <a:effectLst/>
            </c:spPr>
            <c:extLst>
              <c:ext xmlns:c16="http://schemas.microsoft.com/office/drawing/2014/chart" uri="{C3380CC4-5D6E-409C-BE32-E72D297353CC}">
                <c16:uniqueId val="{00000001-A1DB-4CB6-83B1-7920FAA4BFB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1DB-4CB6-83B1-7920FAA4BFB0}"/>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A1DB-4CB6-83B1-7920FAA4BFB0}"/>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A1DB-4CB6-83B1-7920FAA4BFB0}"/>
              </c:ext>
            </c:extLst>
          </c:dPt>
          <c:dLbls>
            <c:delete val="1"/>
          </c:dLbls>
          <c:cat>
            <c:strRef>
              <c:f>Sheet1!$A$2:$A$5</c:f>
              <c:strCache>
                <c:ptCount val="4"/>
                <c:pt idx="0">
                  <c:v>Weaknesses</c:v>
                </c:pt>
                <c:pt idx="1">
                  <c:v>Threats</c:v>
                </c:pt>
                <c:pt idx="2">
                  <c:v>Opportunities</c:v>
                </c:pt>
                <c:pt idx="3">
                  <c:v>Strengths</c:v>
                </c:pt>
              </c:strCache>
            </c:strRef>
          </c:cat>
          <c:val>
            <c:numRef>
              <c:f>Sheet1!$B$2:$B$5</c:f>
              <c:numCache>
                <c:formatCode>General</c:formatCode>
                <c:ptCount val="4"/>
                <c:pt idx="0">
                  <c:v>25</c:v>
                </c:pt>
                <c:pt idx="1">
                  <c:v>25</c:v>
                </c:pt>
                <c:pt idx="2">
                  <c:v>25</c:v>
                </c:pt>
                <c:pt idx="3">
                  <c:v>25</c:v>
                </c:pt>
              </c:numCache>
            </c:numRef>
          </c:val>
          <c:extLst>
            <c:ext xmlns:c16="http://schemas.microsoft.com/office/drawing/2014/chart" uri="{C3380CC4-5D6E-409C-BE32-E72D297353CC}">
              <c16:uniqueId val="{00000008-A1DB-4CB6-83B1-7920FAA4BFB0}"/>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D162DA03E64387B5DE7ECDE5FF418D"/>
        <w:category>
          <w:name w:val="General"/>
          <w:gallery w:val="placeholder"/>
        </w:category>
        <w:types>
          <w:type w:val="bbPlcHdr"/>
        </w:types>
        <w:behaviors>
          <w:behavior w:val="content"/>
        </w:behaviors>
        <w:guid w:val="{3C55DEA6-78CA-4FE3-8778-EC51E68C288D}"/>
      </w:docPartPr>
      <w:docPartBody>
        <w:p w:rsidR="006E2F90" w:rsidRPr="00E237E8" w:rsidRDefault="00135C8D" w:rsidP="006E2F90">
          <w:r w:rsidRPr="00E237E8">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6E2F90" w:rsidRPr="00E237E8" w:rsidRDefault="00135C8D" w:rsidP="006E2F90">
          <w:r w:rsidRPr="00E237E8">
            <w:t xml:space="preserve">After framing the opportunity, describe the service in detail and how it is the solution the business offers, how it solves that problem, and what benefits customers will receive.  </w:t>
          </w:r>
        </w:p>
        <w:p w:rsidR="006E2F90" w:rsidRPr="00E237E8" w:rsidRDefault="00135C8D" w:rsidP="006E2F90">
          <w:r w:rsidRPr="00E237E8">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AE593A" w:rsidRDefault="00135C8D">
          <w:pPr>
            <w:pStyle w:val="2FD162DA03E64387B5DE7ECDE5FF418D"/>
          </w:pPr>
          <w:r w:rsidRPr="00E237E8">
            <w:t>Depending on the type of business, the following sections may or may not be necessary. Only include relevant sections and remove everything else.</w:t>
          </w:r>
        </w:p>
      </w:docPartBody>
    </w:docPart>
    <w:docPart>
      <w:docPartPr>
        <w:name w:val="0D02CE47F31C48D08096A99340C3B7CE"/>
        <w:category>
          <w:name w:val="General"/>
          <w:gallery w:val="placeholder"/>
        </w:category>
        <w:types>
          <w:type w:val="bbPlcHdr"/>
        </w:types>
        <w:behaviors>
          <w:behavior w:val="content"/>
        </w:behaviors>
        <w:guid w:val="{DA6EAF0B-3EAF-4546-A24A-ED78991103BF}"/>
      </w:docPartPr>
      <w:docPartBody>
        <w:p w:rsidR="00AE593A" w:rsidRDefault="00135C8D">
          <w:pPr>
            <w:pStyle w:val="0D02CE47F31C48D08096A99340C3B7CE"/>
          </w:pPr>
          <w:r w:rsidRPr="00E237E8">
            <w:rPr>
              <w:rStyle w:val="Bold"/>
            </w:rPr>
            <w:t>SWOT analysis:</w:t>
          </w:r>
        </w:p>
      </w:docPartBody>
    </w:docPart>
    <w:docPart>
      <w:docPartPr>
        <w:name w:val="BDAEA1C4C35F4647AD2CDFCF23F7EB72"/>
        <w:category>
          <w:name w:val="General"/>
          <w:gallery w:val="placeholder"/>
        </w:category>
        <w:types>
          <w:type w:val="bbPlcHdr"/>
        </w:types>
        <w:behaviors>
          <w:behavior w:val="content"/>
        </w:behaviors>
        <w:guid w:val="{C029556D-6055-4732-9280-377D5DC2A906}"/>
      </w:docPartPr>
      <w:docPartBody>
        <w:p w:rsidR="00AE593A" w:rsidRDefault="00135C8D">
          <w:pPr>
            <w:pStyle w:val="BDAEA1C4C35F4647AD2CDFCF23F7EB72"/>
          </w:pPr>
          <w:r w:rsidRPr="00E237E8">
            <w:t>STRENGTHS</w:t>
          </w:r>
        </w:p>
      </w:docPartBody>
    </w:docPart>
    <w:docPart>
      <w:docPartPr>
        <w:name w:val="D0BB465DE99F406FB002ACB741A20786"/>
        <w:category>
          <w:name w:val="General"/>
          <w:gallery w:val="placeholder"/>
        </w:category>
        <w:types>
          <w:type w:val="bbPlcHdr"/>
        </w:types>
        <w:behaviors>
          <w:behavior w:val="content"/>
        </w:behaviors>
        <w:guid w:val="{C1D62A7A-70A6-47B1-A0F5-C105562A5B77}"/>
      </w:docPartPr>
      <w:docPartBody>
        <w:p w:rsidR="00AE593A" w:rsidRDefault="00135C8D">
          <w:pPr>
            <w:pStyle w:val="D0BB465DE99F406FB002ACB741A20786"/>
          </w:pPr>
          <w:r w:rsidRPr="00E237E8">
            <w:t>WEAKNESSES</w:t>
          </w:r>
        </w:p>
      </w:docPartBody>
    </w:docPart>
    <w:docPart>
      <w:docPartPr>
        <w:name w:val="1FCF169F4483461D898E0A86FF2E479F"/>
        <w:category>
          <w:name w:val="General"/>
          <w:gallery w:val="placeholder"/>
        </w:category>
        <w:types>
          <w:type w:val="bbPlcHdr"/>
        </w:types>
        <w:behaviors>
          <w:behavior w:val="content"/>
        </w:behaviors>
        <w:guid w:val="{2CAABB0C-99E8-4E2A-A133-229C17B0B5F7}"/>
      </w:docPartPr>
      <w:docPartBody>
        <w:p w:rsidR="00AE593A" w:rsidRDefault="00135C8D">
          <w:pPr>
            <w:pStyle w:val="1FCF169F4483461D898E0A86FF2E479F"/>
          </w:pPr>
          <w:r w:rsidRPr="00E237E8">
            <w:t>OPPORTUNITIES</w:t>
          </w:r>
        </w:p>
      </w:docPartBody>
    </w:docPart>
    <w:docPart>
      <w:docPartPr>
        <w:name w:val="9F6559C635B147C2A30EA60C2E23B8F7"/>
        <w:category>
          <w:name w:val="General"/>
          <w:gallery w:val="placeholder"/>
        </w:category>
        <w:types>
          <w:type w:val="bbPlcHdr"/>
        </w:types>
        <w:behaviors>
          <w:behavior w:val="content"/>
        </w:behaviors>
        <w:guid w:val="{046515B2-8FF1-41E2-A179-40B7E03AE39F}"/>
      </w:docPartPr>
      <w:docPartBody>
        <w:p w:rsidR="00AE593A" w:rsidRDefault="00135C8D">
          <w:pPr>
            <w:pStyle w:val="9F6559C635B147C2A30EA60C2E23B8F7"/>
          </w:pPr>
          <w:r w:rsidRPr="00E237E8">
            <w:t>THREATS</w:t>
          </w:r>
        </w:p>
      </w:docPartBody>
    </w:docPart>
    <w:docPart>
      <w:docPartPr>
        <w:name w:val="5AFDF00A76FD4528B12A5C87D90F3CE3"/>
        <w:category>
          <w:name w:val="General"/>
          <w:gallery w:val="placeholder"/>
        </w:category>
        <w:types>
          <w:type w:val="bbPlcHdr"/>
        </w:types>
        <w:behaviors>
          <w:behavior w:val="content"/>
        </w:behaviors>
        <w:guid w:val="{8D49E400-801E-4749-87A7-E4EFB1DEF4D9}"/>
      </w:docPartPr>
      <w:docPartBody>
        <w:p w:rsidR="00AE593A" w:rsidRDefault="00135C8D">
          <w:pPr>
            <w:pStyle w:val="5AFDF00A76FD4528B12A5C87D90F3CE3"/>
          </w:pPr>
          <w:r w:rsidRPr="00E237E8">
            <w:t>START-UP COSTS</w:t>
          </w:r>
        </w:p>
      </w:docPartBody>
    </w:docPart>
    <w:docPart>
      <w:docPartPr>
        <w:name w:val="E7B5F30EAF784EA58F9D6B529C672028"/>
        <w:category>
          <w:name w:val="General"/>
          <w:gallery w:val="placeholder"/>
        </w:category>
        <w:types>
          <w:type w:val="bbPlcHdr"/>
        </w:types>
        <w:behaviors>
          <w:behavior w:val="content"/>
        </w:behaviors>
        <w:guid w:val="{A2C16359-5CD5-4B79-8880-DA4C197A400D}"/>
      </w:docPartPr>
      <w:docPartBody>
        <w:p w:rsidR="00AE593A" w:rsidRDefault="00135C8D">
          <w:pPr>
            <w:pStyle w:val="E7B5F30EAF784EA58F9D6B529C672028"/>
          </w:pPr>
          <w:r w:rsidRPr="00E237E8">
            <w:t>Your Office-Based Agency</w:t>
          </w:r>
        </w:p>
      </w:docPartBody>
    </w:docPart>
    <w:docPart>
      <w:docPartPr>
        <w:name w:val="6D7DCC8D7A3A43B295D4E7690E6D3266"/>
        <w:category>
          <w:name w:val="General"/>
          <w:gallery w:val="placeholder"/>
        </w:category>
        <w:types>
          <w:type w:val="bbPlcHdr"/>
        </w:types>
        <w:behaviors>
          <w:behavior w:val="content"/>
        </w:behaviors>
        <w:guid w:val="{A096024E-48E4-4985-A2A2-79418880776B}"/>
      </w:docPartPr>
      <w:docPartBody>
        <w:p w:rsidR="00AE593A" w:rsidRDefault="00135C8D">
          <w:pPr>
            <w:pStyle w:val="6D7DCC8D7A3A43B295D4E7690E6D3266"/>
          </w:pPr>
          <w:r w:rsidRPr="00E237E8">
            <w:t>January 1, 20xx</w:t>
          </w:r>
        </w:p>
      </w:docPartBody>
    </w:docPart>
    <w:docPart>
      <w:docPartPr>
        <w:name w:val="40358C4277D949E39897030BAACD15D0"/>
        <w:category>
          <w:name w:val="General"/>
          <w:gallery w:val="placeholder"/>
        </w:category>
        <w:types>
          <w:type w:val="bbPlcHdr"/>
        </w:types>
        <w:behaviors>
          <w:behavior w:val="content"/>
        </w:behaviors>
        <w:guid w:val="{8517B4C0-80AF-4D77-9F50-3935D8BCB616}"/>
      </w:docPartPr>
      <w:docPartBody>
        <w:p w:rsidR="00AE593A" w:rsidRDefault="00135C8D">
          <w:pPr>
            <w:pStyle w:val="40358C4277D949E39897030BAACD15D0"/>
          </w:pPr>
          <w:r w:rsidRPr="00E237E8">
            <w:t>COST ITEMS</w:t>
          </w:r>
        </w:p>
      </w:docPartBody>
    </w:docPart>
    <w:docPart>
      <w:docPartPr>
        <w:name w:val="7DEF170FF6F940C9A219EA9DB237B137"/>
        <w:category>
          <w:name w:val="General"/>
          <w:gallery w:val="placeholder"/>
        </w:category>
        <w:types>
          <w:type w:val="bbPlcHdr"/>
        </w:types>
        <w:behaviors>
          <w:behavior w:val="content"/>
        </w:behaviors>
        <w:guid w:val="{CD6E5328-AAF5-427F-B85C-FF980A7C6B1B}"/>
      </w:docPartPr>
      <w:docPartBody>
        <w:p w:rsidR="00AE593A" w:rsidRDefault="00135C8D">
          <w:pPr>
            <w:pStyle w:val="7DEF170FF6F940C9A219EA9DB237B137"/>
          </w:pPr>
          <w:r w:rsidRPr="00E237E8">
            <w:t>MONTHS</w:t>
          </w:r>
        </w:p>
      </w:docPartBody>
    </w:docPart>
    <w:docPart>
      <w:docPartPr>
        <w:name w:val="6019631F5ADA4618A7F040FCA36D79EB"/>
        <w:category>
          <w:name w:val="General"/>
          <w:gallery w:val="placeholder"/>
        </w:category>
        <w:types>
          <w:type w:val="bbPlcHdr"/>
        </w:types>
        <w:behaviors>
          <w:behavior w:val="content"/>
        </w:behaviors>
        <w:guid w:val="{4E84F013-159D-495B-B437-9C1E3C019DCD}"/>
      </w:docPartPr>
      <w:docPartBody>
        <w:p w:rsidR="00AE593A" w:rsidRDefault="00135C8D">
          <w:pPr>
            <w:pStyle w:val="6019631F5ADA4618A7F040FCA36D79EB"/>
          </w:pPr>
          <w:r w:rsidRPr="00E237E8">
            <w:t>COST/ MONTH</w:t>
          </w:r>
        </w:p>
      </w:docPartBody>
    </w:docPart>
    <w:docPart>
      <w:docPartPr>
        <w:name w:val="8F995D3AB2444CBC8D96E99873DD9021"/>
        <w:category>
          <w:name w:val="General"/>
          <w:gallery w:val="placeholder"/>
        </w:category>
        <w:types>
          <w:type w:val="bbPlcHdr"/>
        </w:types>
        <w:behaviors>
          <w:behavior w:val="content"/>
        </w:behaviors>
        <w:guid w:val="{D5A48FF1-89B6-4133-A688-F70D14363BBB}"/>
      </w:docPartPr>
      <w:docPartBody>
        <w:p w:rsidR="00AE593A" w:rsidRDefault="00135C8D">
          <w:pPr>
            <w:pStyle w:val="8F995D3AB2444CBC8D96E99873DD9021"/>
          </w:pPr>
          <w:r w:rsidRPr="00E237E8">
            <w:t>ONE-TIME COST</w:t>
          </w:r>
        </w:p>
      </w:docPartBody>
    </w:docPart>
    <w:docPart>
      <w:docPartPr>
        <w:name w:val="3702E73E24C947638CA2AB7076001903"/>
        <w:category>
          <w:name w:val="General"/>
          <w:gallery w:val="placeholder"/>
        </w:category>
        <w:types>
          <w:type w:val="bbPlcHdr"/>
        </w:types>
        <w:behaviors>
          <w:behavior w:val="content"/>
        </w:behaviors>
        <w:guid w:val="{83A12886-A296-4F17-8037-0463E6A0B4C1}"/>
      </w:docPartPr>
      <w:docPartBody>
        <w:p w:rsidR="00AE593A" w:rsidRDefault="00135C8D">
          <w:pPr>
            <w:pStyle w:val="3702E73E24C947638CA2AB7076001903"/>
          </w:pPr>
          <w:r w:rsidRPr="00E237E8">
            <w:t>TOTAL COST</w:t>
          </w:r>
        </w:p>
      </w:docPartBody>
    </w:docPart>
    <w:docPart>
      <w:docPartPr>
        <w:name w:val="D8EB3F5226734E36B3FCA1C811F09E08"/>
        <w:category>
          <w:name w:val="General"/>
          <w:gallery w:val="placeholder"/>
        </w:category>
        <w:types>
          <w:type w:val="bbPlcHdr"/>
        </w:types>
        <w:behaviors>
          <w:behavior w:val="content"/>
        </w:behaviors>
        <w:guid w:val="{9FD17B1B-4DDE-4A95-8759-7FFEF3A8BBC1}"/>
      </w:docPartPr>
      <w:docPartBody>
        <w:p w:rsidR="00AE593A" w:rsidRDefault="00135C8D">
          <w:pPr>
            <w:pStyle w:val="D8EB3F5226734E36B3FCA1C811F09E08"/>
          </w:pPr>
          <w:r w:rsidRPr="00E237E8">
            <w:t>Advertising/Marketing</w:t>
          </w:r>
        </w:p>
      </w:docPartBody>
    </w:docPart>
    <w:docPart>
      <w:docPartPr>
        <w:name w:val="B2B03B6070FA4AD3A6B34C68D50722F0"/>
        <w:category>
          <w:name w:val="General"/>
          <w:gallery w:val="placeholder"/>
        </w:category>
        <w:types>
          <w:type w:val="bbPlcHdr"/>
        </w:types>
        <w:behaviors>
          <w:behavior w:val="content"/>
        </w:behaviors>
        <w:guid w:val="{347549EB-31ED-4360-AD79-193175FA8AEE}"/>
      </w:docPartPr>
      <w:docPartBody>
        <w:p w:rsidR="00AE593A" w:rsidRDefault="00135C8D">
          <w:pPr>
            <w:pStyle w:val="B2B03B6070FA4AD3A6B34C68D50722F0"/>
          </w:pPr>
          <w:r w:rsidRPr="00E237E8">
            <w:t>3</w:t>
          </w:r>
        </w:p>
      </w:docPartBody>
    </w:docPart>
    <w:docPart>
      <w:docPartPr>
        <w:name w:val="C60FAC50644249E987EBAF922786F941"/>
        <w:category>
          <w:name w:val="General"/>
          <w:gallery w:val="placeholder"/>
        </w:category>
        <w:types>
          <w:type w:val="bbPlcHdr"/>
        </w:types>
        <w:behaviors>
          <w:behavior w:val="content"/>
        </w:behaviors>
        <w:guid w:val="{63E561D8-7C41-495C-B604-8817144127DB}"/>
      </w:docPartPr>
      <w:docPartBody>
        <w:p w:rsidR="00AE593A" w:rsidRDefault="00135C8D">
          <w:pPr>
            <w:pStyle w:val="C60FAC50644249E987EBAF922786F941"/>
          </w:pPr>
          <w:r w:rsidRPr="00E237E8">
            <w:t>$300</w:t>
          </w:r>
        </w:p>
      </w:docPartBody>
    </w:docPart>
    <w:docPart>
      <w:docPartPr>
        <w:name w:val="5BD468032254427C9B915C3DD3FA2325"/>
        <w:category>
          <w:name w:val="General"/>
          <w:gallery w:val="placeholder"/>
        </w:category>
        <w:types>
          <w:type w:val="bbPlcHdr"/>
        </w:types>
        <w:behaviors>
          <w:behavior w:val="content"/>
        </w:behaviors>
        <w:guid w:val="{F2B0D3B4-14D4-41EB-AF77-CDBF87454A1D}"/>
      </w:docPartPr>
      <w:docPartBody>
        <w:p w:rsidR="00AE593A" w:rsidRDefault="00135C8D">
          <w:pPr>
            <w:pStyle w:val="5BD468032254427C9B915C3DD3FA2325"/>
          </w:pPr>
          <w:r w:rsidRPr="00E237E8">
            <w:t>$2,000</w:t>
          </w:r>
        </w:p>
      </w:docPartBody>
    </w:docPart>
    <w:docPart>
      <w:docPartPr>
        <w:name w:val="E83AB0689EAE43A09679D5B2E1F34D6E"/>
        <w:category>
          <w:name w:val="General"/>
          <w:gallery w:val="placeholder"/>
        </w:category>
        <w:types>
          <w:type w:val="bbPlcHdr"/>
        </w:types>
        <w:behaviors>
          <w:behavior w:val="content"/>
        </w:behaviors>
        <w:guid w:val="{9A39691D-91AF-4688-8D2D-9BF97F313264}"/>
      </w:docPartPr>
      <w:docPartBody>
        <w:p w:rsidR="00AE593A" w:rsidRDefault="00135C8D">
          <w:pPr>
            <w:pStyle w:val="E83AB0689EAE43A09679D5B2E1F34D6E"/>
          </w:pPr>
          <w:r w:rsidRPr="00E237E8">
            <w:t>$2,900</w:t>
          </w:r>
        </w:p>
      </w:docPartBody>
    </w:docPart>
    <w:docPart>
      <w:docPartPr>
        <w:name w:val="A158B37E4EB4420C93BF8574046F84BE"/>
        <w:category>
          <w:name w:val="General"/>
          <w:gallery w:val="placeholder"/>
        </w:category>
        <w:types>
          <w:type w:val="bbPlcHdr"/>
        </w:types>
        <w:behaviors>
          <w:behavior w:val="content"/>
        </w:behaviors>
        <w:guid w:val="{4F8EB798-C1E6-41E4-A067-1BAAC997E3ED}"/>
      </w:docPartPr>
      <w:docPartBody>
        <w:p w:rsidR="00AE593A" w:rsidRDefault="00135C8D">
          <w:pPr>
            <w:pStyle w:val="A158B37E4EB4420C93BF8574046F84BE"/>
          </w:pPr>
          <w:r w:rsidRPr="00E237E8">
            <w:t>Employee Salaries*</w:t>
          </w:r>
        </w:p>
      </w:docPartBody>
    </w:docPart>
    <w:docPart>
      <w:docPartPr>
        <w:name w:val="306DDFC0CF4F46B685E0FB78E0EB6174"/>
        <w:category>
          <w:name w:val="General"/>
          <w:gallery w:val="placeholder"/>
        </w:category>
        <w:types>
          <w:type w:val="bbPlcHdr"/>
        </w:types>
        <w:behaviors>
          <w:behavior w:val="content"/>
        </w:behaviors>
        <w:guid w:val="{4EA3346B-C217-4DCB-86E1-E5E5D34897B8}"/>
      </w:docPartPr>
      <w:docPartBody>
        <w:p w:rsidR="00AE593A" w:rsidRDefault="00135C8D">
          <w:pPr>
            <w:pStyle w:val="306DDFC0CF4F46B685E0FB78E0EB6174"/>
          </w:pPr>
          <w:r w:rsidRPr="00E237E8">
            <w:t>4</w:t>
          </w:r>
        </w:p>
      </w:docPartBody>
    </w:docPart>
    <w:docPart>
      <w:docPartPr>
        <w:name w:val="F22FBF3912B545BF87ADBC58088B957A"/>
        <w:category>
          <w:name w:val="General"/>
          <w:gallery w:val="placeholder"/>
        </w:category>
        <w:types>
          <w:type w:val="bbPlcHdr"/>
        </w:types>
        <w:behaviors>
          <w:behavior w:val="content"/>
        </w:behaviors>
        <w:guid w:val="{EE546994-5D91-4032-8850-8BD566A8E947}"/>
      </w:docPartPr>
      <w:docPartBody>
        <w:p w:rsidR="00AE593A" w:rsidRDefault="00135C8D">
          <w:pPr>
            <w:pStyle w:val="F22FBF3912B545BF87ADBC58088B957A"/>
          </w:pPr>
          <w:r w:rsidRPr="00E237E8">
            <w:t>$500</w:t>
          </w:r>
        </w:p>
      </w:docPartBody>
    </w:docPart>
    <w:docPart>
      <w:docPartPr>
        <w:name w:val="BAEC52540AD343418F4FA0684F91291F"/>
        <w:category>
          <w:name w:val="General"/>
          <w:gallery w:val="placeholder"/>
        </w:category>
        <w:types>
          <w:type w:val="bbPlcHdr"/>
        </w:types>
        <w:behaviors>
          <w:behavior w:val="content"/>
        </w:behaviors>
        <w:guid w:val="{6F2A4B8C-7F66-4023-9BAE-65A172CF267A}"/>
      </w:docPartPr>
      <w:docPartBody>
        <w:p w:rsidR="00AE593A" w:rsidRDefault="00135C8D">
          <w:pPr>
            <w:pStyle w:val="BAEC52540AD343418F4FA0684F91291F"/>
          </w:pPr>
          <w:r w:rsidRPr="00E237E8">
            <w:t>$2</w:t>
          </w:r>
        </w:p>
      </w:docPartBody>
    </w:docPart>
    <w:docPart>
      <w:docPartPr>
        <w:name w:val="1468CB7400D64F81905F402FA326C09A"/>
        <w:category>
          <w:name w:val="General"/>
          <w:gallery w:val="placeholder"/>
        </w:category>
        <w:types>
          <w:type w:val="bbPlcHdr"/>
        </w:types>
        <w:behaviors>
          <w:behavior w:val="content"/>
        </w:behaviors>
        <w:guid w:val="{55E17541-FD5C-4513-99C3-DCF510A50A67}"/>
      </w:docPartPr>
      <w:docPartBody>
        <w:p w:rsidR="00AE593A" w:rsidRDefault="00135C8D">
          <w:pPr>
            <w:pStyle w:val="1468CB7400D64F81905F402FA326C09A"/>
          </w:pPr>
          <w:r w:rsidRPr="00E237E8">
            <w:t>$2,002</w:t>
          </w:r>
        </w:p>
      </w:docPartBody>
    </w:docPart>
    <w:docPart>
      <w:docPartPr>
        <w:name w:val="10A0AF5FFAB144DDBA9B969570D84C08"/>
        <w:category>
          <w:name w:val="General"/>
          <w:gallery w:val="placeholder"/>
        </w:category>
        <w:types>
          <w:type w:val="bbPlcHdr"/>
        </w:types>
        <w:behaviors>
          <w:behavior w:val="content"/>
        </w:behaviors>
        <w:guid w:val="{6E343EE7-4AD9-4E6E-91AA-07A92E08F766}"/>
      </w:docPartPr>
      <w:docPartBody>
        <w:p w:rsidR="00AE593A" w:rsidRDefault="00135C8D">
          <w:pPr>
            <w:pStyle w:val="10A0AF5FFAB144DDBA9B969570D84C08"/>
          </w:pPr>
          <w:r w:rsidRPr="00E237E8">
            <w:t>Employee Payroll Taxes and Benefits</w:t>
          </w:r>
        </w:p>
      </w:docPartBody>
    </w:docPart>
    <w:docPart>
      <w:docPartPr>
        <w:name w:val="1E52D501A1CE42B48C3ADC801A5FD3A0"/>
        <w:category>
          <w:name w:val="General"/>
          <w:gallery w:val="placeholder"/>
        </w:category>
        <w:types>
          <w:type w:val="bbPlcHdr"/>
        </w:types>
        <w:behaviors>
          <w:behavior w:val="content"/>
        </w:behaviors>
        <w:guid w:val="{92E00837-A259-472A-9166-C7B1D2D6DDDB}"/>
      </w:docPartPr>
      <w:docPartBody>
        <w:p w:rsidR="00AE593A" w:rsidRDefault="00135C8D">
          <w:pPr>
            <w:pStyle w:val="1E52D501A1CE42B48C3ADC801A5FD3A0"/>
          </w:pPr>
          <w:r w:rsidRPr="00E237E8">
            <w:t>4</w:t>
          </w:r>
        </w:p>
      </w:docPartBody>
    </w:docPart>
    <w:docPart>
      <w:docPartPr>
        <w:name w:val="F203A855CCC94894AFC16E1D5E9C430B"/>
        <w:category>
          <w:name w:val="General"/>
          <w:gallery w:val="placeholder"/>
        </w:category>
        <w:types>
          <w:type w:val="bbPlcHdr"/>
        </w:types>
        <w:behaviors>
          <w:behavior w:val="content"/>
        </w:behaviors>
        <w:guid w:val="{93211C5D-D6AB-44FD-8222-F10E0C00B3BE}"/>
      </w:docPartPr>
      <w:docPartBody>
        <w:p w:rsidR="00AE593A" w:rsidRDefault="00135C8D">
          <w:pPr>
            <w:pStyle w:val="F203A855CCC94894AFC16E1D5E9C430B"/>
          </w:pPr>
          <w:r w:rsidRPr="00E237E8">
            <w:t>$100</w:t>
          </w:r>
        </w:p>
      </w:docPartBody>
    </w:docPart>
    <w:docPart>
      <w:docPartPr>
        <w:name w:val="AF572F78EB1C43D6A5C72F5156E9B6CE"/>
        <w:category>
          <w:name w:val="General"/>
          <w:gallery w:val="placeholder"/>
        </w:category>
        <w:types>
          <w:type w:val="bbPlcHdr"/>
        </w:types>
        <w:behaviors>
          <w:behavior w:val="content"/>
        </w:behaviors>
        <w:guid w:val="{A4CD77F2-634B-4D6E-A2D9-5796EC084F9B}"/>
      </w:docPartPr>
      <w:docPartBody>
        <w:p w:rsidR="00AE593A" w:rsidRDefault="00135C8D">
          <w:pPr>
            <w:pStyle w:val="AF572F78EB1C43D6A5C72F5156E9B6CE"/>
          </w:pPr>
          <w:r w:rsidRPr="00E237E8">
            <w:t>$1,500</w:t>
          </w:r>
        </w:p>
      </w:docPartBody>
    </w:docPart>
    <w:docPart>
      <w:docPartPr>
        <w:name w:val="8ADD559603B9461B956796B7AE9FC76D"/>
        <w:category>
          <w:name w:val="General"/>
          <w:gallery w:val="placeholder"/>
        </w:category>
        <w:types>
          <w:type w:val="bbPlcHdr"/>
        </w:types>
        <w:behaviors>
          <w:behavior w:val="content"/>
        </w:behaviors>
        <w:guid w:val="{881C8D8D-84C1-47DC-B3FE-AD9CDF24998F}"/>
      </w:docPartPr>
      <w:docPartBody>
        <w:p w:rsidR="00AE593A" w:rsidRDefault="00135C8D">
          <w:pPr>
            <w:pStyle w:val="8ADD559603B9461B956796B7AE9FC76D"/>
          </w:pPr>
          <w:r w:rsidRPr="00E237E8">
            <w:t>$1,600</w:t>
          </w:r>
        </w:p>
      </w:docPartBody>
    </w:docPart>
    <w:docPart>
      <w:docPartPr>
        <w:name w:val="EDAD647A6F3C4C529678C9415268392E"/>
        <w:category>
          <w:name w:val="General"/>
          <w:gallery w:val="placeholder"/>
        </w:category>
        <w:types>
          <w:type w:val="bbPlcHdr"/>
        </w:types>
        <w:behaviors>
          <w:behavior w:val="content"/>
        </w:behaviors>
        <w:guid w:val="{B1B5069A-91BA-4BDA-AA4D-64875608DF21}"/>
      </w:docPartPr>
      <w:docPartBody>
        <w:p w:rsidR="00AE593A" w:rsidRDefault="00135C8D">
          <w:pPr>
            <w:pStyle w:val="EDAD647A6F3C4C529678C9415268392E"/>
          </w:pPr>
          <w:r w:rsidRPr="00E237E8">
            <w:t>Rent/Lease Payments/Utilities</w:t>
          </w:r>
        </w:p>
      </w:docPartBody>
    </w:docPart>
    <w:docPart>
      <w:docPartPr>
        <w:name w:val="42D862FEFC6A49BAB0886C147098A03C"/>
        <w:category>
          <w:name w:val="General"/>
          <w:gallery w:val="placeholder"/>
        </w:category>
        <w:types>
          <w:type w:val="bbPlcHdr"/>
        </w:types>
        <w:behaviors>
          <w:behavior w:val="content"/>
        </w:behaviors>
        <w:guid w:val="{8AB82C34-B714-46DF-BA87-5770C279D058}"/>
      </w:docPartPr>
      <w:docPartBody>
        <w:p w:rsidR="00AE593A" w:rsidRDefault="00135C8D">
          <w:pPr>
            <w:pStyle w:val="42D862FEFC6A49BAB0886C147098A03C"/>
          </w:pPr>
          <w:r w:rsidRPr="00E237E8">
            <w:t>4</w:t>
          </w:r>
        </w:p>
      </w:docPartBody>
    </w:docPart>
    <w:docPart>
      <w:docPartPr>
        <w:name w:val="D597E7461A874162AFFAEB6ACA9D78F1"/>
        <w:category>
          <w:name w:val="General"/>
          <w:gallery w:val="placeholder"/>
        </w:category>
        <w:types>
          <w:type w:val="bbPlcHdr"/>
        </w:types>
        <w:behaviors>
          <w:behavior w:val="content"/>
        </w:behaviors>
        <w:guid w:val="{83276888-324E-4CA2-8405-48572413F350}"/>
      </w:docPartPr>
      <w:docPartBody>
        <w:p w:rsidR="00AE593A" w:rsidRDefault="00135C8D">
          <w:pPr>
            <w:pStyle w:val="D597E7461A874162AFFAEB6ACA9D78F1"/>
          </w:pPr>
          <w:r w:rsidRPr="00E237E8">
            <w:t>$750</w:t>
          </w:r>
        </w:p>
      </w:docPartBody>
    </w:docPart>
    <w:docPart>
      <w:docPartPr>
        <w:name w:val="8D84E42BEC954BFCAF30B3A42A6DDBB8"/>
        <w:category>
          <w:name w:val="General"/>
          <w:gallery w:val="placeholder"/>
        </w:category>
        <w:types>
          <w:type w:val="bbPlcHdr"/>
        </w:types>
        <w:behaviors>
          <w:behavior w:val="content"/>
        </w:behaviors>
        <w:guid w:val="{31D69919-44FA-4DEE-9A4F-404756ADC973}"/>
      </w:docPartPr>
      <w:docPartBody>
        <w:p w:rsidR="00AE593A" w:rsidRDefault="00135C8D">
          <w:pPr>
            <w:pStyle w:val="8D84E42BEC954BFCAF30B3A42A6DDBB8"/>
          </w:pPr>
          <w:r w:rsidRPr="00E237E8">
            <w:t>$2,500</w:t>
          </w:r>
        </w:p>
      </w:docPartBody>
    </w:docPart>
    <w:docPart>
      <w:docPartPr>
        <w:name w:val="4F969093B73C43B4AD56258832C22796"/>
        <w:category>
          <w:name w:val="General"/>
          <w:gallery w:val="placeholder"/>
        </w:category>
        <w:types>
          <w:type w:val="bbPlcHdr"/>
        </w:types>
        <w:behaviors>
          <w:behavior w:val="content"/>
        </w:behaviors>
        <w:guid w:val="{2BF810D1-C716-41CE-9BC2-FE19062628A4}"/>
      </w:docPartPr>
      <w:docPartBody>
        <w:p w:rsidR="00AE593A" w:rsidRDefault="00135C8D">
          <w:pPr>
            <w:pStyle w:val="4F969093B73C43B4AD56258832C22796"/>
          </w:pPr>
          <w:r w:rsidRPr="00E237E8">
            <w:t>$5,500</w:t>
          </w:r>
        </w:p>
      </w:docPartBody>
    </w:docPart>
    <w:docPart>
      <w:docPartPr>
        <w:name w:val="C0096BD3249C431ABED5DC0D1B569850"/>
        <w:category>
          <w:name w:val="General"/>
          <w:gallery w:val="placeholder"/>
        </w:category>
        <w:types>
          <w:type w:val="bbPlcHdr"/>
        </w:types>
        <w:behaviors>
          <w:behavior w:val="content"/>
        </w:behaviors>
        <w:guid w:val="{5B26C859-CDF9-47AF-AAEF-DA14A6D7CE21}"/>
      </w:docPartPr>
      <w:docPartBody>
        <w:p w:rsidR="00AE593A" w:rsidRDefault="00135C8D">
          <w:pPr>
            <w:pStyle w:val="C0096BD3249C431ABED5DC0D1B569850"/>
          </w:pPr>
          <w:r w:rsidRPr="00E237E8">
            <w:t>Postage/Shipping</w:t>
          </w:r>
        </w:p>
      </w:docPartBody>
    </w:docPart>
    <w:docPart>
      <w:docPartPr>
        <w:name w:val="DFA25BBFAE924F32A9894CF4831A8175"/>
        <w:category>
          <w:name w:val="General"/>
          <w:gallery w:val="placeholder"/>
        </w:category>
        <w:types>
          <w:type w:val="bbPlcHdr"/>
        </w:types>
        <w:behaviors>
          <w:behavior w:val="content"/>
        </w:behaviors>
        <w:guid w:val="{32714328-1481-496B-A145-4E039D9B60A3}"/>
      </w:docPartPr>
      <w:docPartBody>
        <w:p w:rsidR="00AE593A" w:rsidRDefault="00135C8D">
          <w:pPr>
            <w:pStyle w:val="DFA25BBFAE924F32A9894CF4831A8175"/>
          </w:pPr>
          <w:r w:rsidRPr="00E237E8">
            <w:t>1</w:t>
          </w:r>
        </w:p>
      </w:docPartBody>
    </w:docPart>
    <w:docPart>
      <w:docPartPr>
        <w:name w:val="704B50FC2071460988B726F6313ADCFA"/>
        <w:category>
          <w:name w:val="General"/>
          <w:gallery w:val="placeholder"/>
        </w:category>
        <w:types>
          <w:type w:val="bbPlcHdr"/>
        </w:types>
        <w:behaviors>
          <w:behavior w:val="content"/>
        </w:behaviors>
        <w:guid w:val="{A088CEDC-22F8-41D4-AE4E-F42671B71747}"/>
      </w:docPartPr>
      <w:docPartBody>
        <w:p w:rsidR="00AE593A" w:rsidRDefault="00135C8D">
          <w:pPr>
            <w:pStyle w:val="704B50FC2071460988B726F6313ADCFA"/>
          </w:pPr>
          <w:r w:rsidRPr="00E237E8">
            <w:t>$25</w:t>
          </w:r>
        </w:p>
      </w:docPartBody>
    </w:docPart>
    <w:docPart>
      <w:docPartPr>
        <w:name w:val="3A544C9930D046D194D38FEC1FADD891"/>
        <w:category>
          <w:name w:val="General"/>
          <w:gallery w:val="placeholder"/>
        </w:category>
        <w:types>
          <w:type w:val="bbPlcHdr"/>
        </w:types>
        <w:behaviors>
          <w:behavior w:val="content"/>
        </w:behaviors>
        <w:guid w:val="{3D7A6830-CDE8-4BB7-B207-C64408645C6B}"/>
      </w:docPartPr>
      <w:docPartBody>
        <w:p w:rsidR="00AE593A" w:rsidRDefault="00135C8D">
          <w:pPr>
            <w:pStyle w:val="3A544C9930D046D194D38FEC1FADD891"/>
          </w:pPr>
          <w:r w:rsidRPr="00E237E8">
            <w:t>$25</w:t>
          </w:r>
        </w:p>
      </w:docPartBody>
    </w:docPart>
    <w:docPart>
      <w:docPartPr>
        <w:name w:val="12BFCB4DDF0748139D377AEB069018C1"/>
        <w:category>
          <w:name w:val="General"/>
          <w:gallery w:val="placeholder"/>
        </w:category>
        <w:types>
          <w:type w:val="bbPlcHdr"/>
        </w:types>
        <w:behaviors>
          <w:behavior w:val="content"/>
        </w:behaviors>
        <w:guid w:val="{576A9595-B1B5-4237-AB7A-467CD6172DB2}"/>
      </w:docPartPr>
      <w:docPartBody>
        <w:p w:rsidR="00AE593A" w:rsidRDefault="00135C8D">
          <w:pPr>
            <w:pStyle w:val="12BFCB4DDF0748139D377AEB069018C1"/>
          </w:pPr>
          <w:r w:rsidRPr="00E237E8">
            <w:t>$50</w:t>
          </w:r>
        </w:p>
      </w:docPartBody>
    </w:docPart>
    <w:docPart>
      <w:docPartPr>
        <w:name w:val="12C1B98842264730A1E1C04A651CEA2D"/>
        <w:category>
          <w:name w:val="General"/>
          <w:gallery w:val="placeholder"/>
        </w:category>
        <w:types>
          <w:type w:val="bbPlcHdr"/>
        </w:types>
        <w:behaviors>
          <w:behavior w:val="content"/>
        </w:behaviors>
        <w:guid w:val="{A2904015-4917-406E-8345-4839599E2F8F}"/>
      </w:docPartPr>
      <w:docPartBody>
        <w:p w:rsidR="00AE593A" w:rsidRDefault="00135C8D">
          <w:pPr>
            <w:pStyle w:val="12C1B98842264730A1E1C04A651CEA2D"/>
          </w:pPr>
          <w:r w:rsidRPr="00E237E8">
            <w:t>Communication/Telephone</w:t>
          </w:r>
        </w:p>
      </w:docPartBody>
    </w:docPart>
    <w:docPart>
      <w:docPartPr>
        <w:name w:val="0828089B43904F42837CCE53CC02B53C"/>
        <w:category>
          <w:name w:val="General"/>
          <w:gallery w:val="placeholder"/>
        </w:category>
        <w:types>
          <w:type w:val="bbPlcHdr"/>
        </w:types>
        <w:behaviors>
          <w:behavior w:val="content"/>
        </w:behaviors>
        <w:guid w:val="{3E9D5154-16E9-4336-81D7-C254F39561CD}"/>
      </w:docPartPr>
      <w:docPartBody>
        <w:p w:rsidR="00AE593A" w:rsidRDefault="00135C8D">
          <w:pPr>
            <w:pStyle w:val="0828089B43904F42837CCE53CC02B53C"/>
          </w:pPr>
          <w:r w:rsidRPr="00E237E8">
            <w:t>4</w:t>
          </w:r>
        </w:p>
      </w:docPartBody>
    </w:docPart>
    <w:docPart>
      <w:docPartPr>
        <w:name w:val="51991B38245048B485604568A3ECB3BF"/>
        <w:category>
          <w:name w:val="General"/>
          <w:gallery w:val="placeholder"/>
        </w:category>
        <w:types>
          <w:type w:val="bbPlcHdr"/>
        </w:types>
        <w:behaviors>
          <w:behavior w:val="content"/>
        </w:behaviors>
        <w:guid w:val="{D2A4C33F-F61A-4FE3-8256-3452F3595A3D}"/>
      </w:docPartPr>
      <w:docPartBody>
        <w:p w:rsidR="00AE593A" w:rsidRDefault="00135C8D">
          <w:pPr>
            <w:pStyle w:val="51991B38245048B485604568A3ECB3BF"/>
          </w:pPr>
          <w:r w:rsidRPr="00E237E8">
            <w:t>$70</w:t>
          </w:r>
        </w:p>
      </w:docPartBody>
    </w:docPart>
    <w:docPart>
      <w:docPartPr>
        <w:name w:val="10EE3A770F88499AACC8E8DB9B1D2BEA"/>
        <w:category>
          <w:name w:val="General"/>
          <w:gallery w:val="placeholder"/>
        </w:category>
        <w:types>
          <w:type w:val="bbPlcHdr"/>
        </w:types>
        <w:behaviors>
          <w:behavior w:val="content"/>
        </w:behaviors>
        <w:guid w:val="{87DCDE99-C75F-4584-B248-CBC3A682BE04}"/>
      </w:docPartPr>
      <w:docPartBody>
        <w:p w:rsidR="00AE593A" w:rsidRDefault="00135C8D">
          <w:pPr>
            <w:pStyle w:val="10EE3A770F88499AACC8E8DB9B1D2BEA"/>
          </w:pPr>
          <w:r w:rsidRPr="00E237E8">
            <w:t>$280</w:t>
          </w:r>
        </w:p>
      </w:docPartBody>
    </w:docPart>
    <w:docPart>
      <w:docPartPr>
        <w:name w:val="111FC8CFD6F147CABE04DDFEC9C97FA4"/>
        <w:category>
          <w:name w:val="General"/>
          <w:gallery w:val="placeholder"/>
        </w:category>
        <w:types>
          <w:type w:val="bbPlcHdr"/>
        </w:types>
        <w:behaviors>
          <w:behavior w:val="content"/>
        </w:behaviors>
        <w:guid w:val="{50612661-4210-4D31-982E-BA63E56386E1}"/>
      </w:docPartPr>
      <w:docPartBody>
        <w:p w:rsidR="00AE593A" w:rsidRDefault="00135C8D">
          <w:pPr>
            <w:pStyle w:val="111FC8CFD6F147CABE04DDFEC9C97FA4"/>
          </w:pPr>
          <w:r w:rsidRPr="00E237E8">
            <w:t>$560</w:t>
          </w:r>
        </w:p>
      </w:docPartBody>
    </w:docPart>
    <w:docPart>
      <w:docPartPr>
        <w:name w:val="C63D96E1BC1E40DE832946781AB41FE4"/>
        <w:category>
          <w:name w:val="General"/>
          <w:gallery w:val="placeholder"/>
        </w:category>
        <w:types>
          <w:type w:val="bbPlcHdr"/>
        </w:types>
        <w:behaviors>
          <w:behavior w:val="content"/>
        </w:behaviors>
        <w:guid w:val="{23E0D5E8-EFE1-4E12-8471-EAD0F32C60FC}"/>
      </w:docPartPr>
      <w:docPartBody>
        <w:p w:rsidR="00AE593A" w:rsidRDefault="00135C8D">
          <w:pPr>
            <w:pStyle w:val="C63D96E1BC1E40DE832946781AB41FE4"/>
          </w:pPr>
          <w:r w:rsidRPr="00E237E8">
            <w:t>Computer Equipment</w:t>
          </w:r>
        </w:p>
      </w:docPartBody>
    </w:docPart>
    <w:docPart>
      <w:docPartPr>
        <w:name w:val="9F856D07D56F4243878C9BA8567C242A"/>
        <w:category>
          <w:name w:val="General"/>
          <w:gallery w:val="placeholder"/>
        </w:category>
        <w:types>
          <w:type w:val="bbPlcHdr"/>
        </w:types>
        <w:behaviors>
          <w:behavior w:val="content"/>
        </w:behaviors>
        <w:guid w:val="{37C6477F-B2F9-4C86-B563-2B7F75D83761}"/>
      </w:docPartPr>
      <w:docPartBody>
        <w:p w:rsidR="00AE593A" w:rsidRDefault="00135C8D">
          <w:pPr>
            <w:pStyle w:val="9F856D07D56F4243878C9BA8567C242A"/>
          </w:pPr>
          <w:r w:rsidRPr="00E237E8">
            <w:t>$0</w:t>
          </w:r>
        </w:p>
      </w:docPartBody>
    </w:docPart>
    <w:docPart>
      <w:docPartPr>
        <w:name w:val="C4EEE45410B64A5F820AD4D73B543E72"/>
        <w:category>
          <w:name w:val="General"/>
          <w:gallery w:val="placeholder"/>
        </w:category>
        <w:types>
          <w:type w:val="bbPlcHdr"/>
        </w:types>
        <w:behaviors>
          <w:behavior w:val="content"/>
        </w:behaviors>
        <w:guid w:val="{7472D8B5-D836-4820-A4BF-AD9F20E0A9CF}"/>
      </w:docPartPr>
      <w:docPartBody>
        <w:p w:rsidR="00AE593A" w:rsidRDefault="00135C8D">
          <w:pPr>
            <w:pStyle w:val="C4EEE45410B64A5F820AD4D73B543E72"/>
          </w:pPr>
          <w:r w:rsidRPr="00E237E8">
            <w:t>$1,500</w:t>
          </w:r>
        </w:p>
      </w:docPartBody>
    </w:docPart>
    <w:docPart>
      <w:docPartPr>
        <w:name w:val="8D19E8D535A744FEB57EA8160BE719AA"/>
        <w:category>
          <w:name w:val="General"/>
          <w:gallery w:val="placeholder"/>
        </w:category>
        <w:types>
          <w:type w:val="bbPlcHdr"/>
        </w:types>
        <w:behaviors>
          <w:behavior w:val="content"/>
        </w:behaviors>
        <w:guid w:val="{86522979-293A-496C-9691-6667795CABB5}"/>
      </w:docPartPr>
      <w:docPartBody>
        <w:p w:rsidR="00AE593A" w:rsidRDefault="00135C8D">
          <w:pPr>
            <w:pStyle w:val="8D19E8D535A744FEB57EA8160BE719AA"/>
          </w:pPr>
          <w:r w:rsidRPr="00E237E8">
            <w:t>$1,500</w:t>
          </w:r>
        </w:p>
      </w:docPartBody>
    </w:docPart>
    <w:docPart>
      <w:docPartPr>
        <w:name w:val="2DE52E10665B49F19741E9B7C9BD2060"/>
        <w:category>
          <w:name w:val="General"/>
          <w:gallery w:val="placeholder"/>
        </w:category>
        <w:types>
          <w:type w:val="bbPlcHdr"/>
        </w:types>
        <w:behaviors>
          <w:behavior w:val="content"/>
        </w:behaviors>
        <w:guid w:val="{8526B8F2-3136-4A35-8F50-0DC5C2408F60}"/>
      </w:docPartPr>
      <w:docPartBody>
        <w:p w:rsidR="00AE593A" w:rsidRDefault="00135C8D">
          <w:pPr>
            <w:pStyle w:val="2DE52E10665B49F19741E9B7C9BD2060"/>
          </w:pPr>
          <w:r w:rsidRPr="00E237E8">
            <w:t>Computer Software</w:t>
          </w:r>
        </w:p>
      </w:docPartBody>
    </w:docPart>
    <w:docPart>
      <w:docPartPr>
        <w:name w:val="69EF3CDFF45D498784EC26A81919464F"/>
        <w:category>
          <w:name w:val="General"/>
          <w:gallery w:val="placeholder"/>
        </w:category>
        <w:types>
          <w:type w:val="bbPlcHdr"/>
        </w:types>
        <w:behaviors>
          <w:behavior w:val="content"/>
        </w:behaviors>
        <w:guid w:val="{ED78E9A1-4CD9-4749-9787-3B29C70E0AD9}"/>
      </w:docPartPr>
      <w:docPartBody>
        <w:p w:rsidR="00AE593A" w:rsidRDefault="00135C8D">
          <w:pPr>
            <w:pStyle w:val="69EF3CDFF45D498784EC26A81919464F"/>
          </w:pPr>
          <w:r w:rsidRPr="00E237E8">
            <w:t>$0</w:t>
          </w:r>
        </w:p>
      </w:docPartBody>
    </w:docPart>
    <w:docPart>
      <w:docPartPr>
        <w:name w:val="2E865DA679A3434196D10830E3AFB56B"/>
        <w:category>
          <w:name w:val="General"/>
          <w:gallery w:val="placeholder"/>
        </w:category>
        <w:types>
          <w:type w:val="bbPlcHdr"/>
        </w:types>
        <w:behaviors>
          <w:behavior w:val="content"/>
        </w:behaviors>
        <w:guid w:val="{9287E186-2783-421A-9F6B-2EF75BE7FEF3}"/>
      </w:docPartPr>
      <w:docPartBody>
        <w:p w:rsidR="00AE593A" w:rsidRDefault="00135C8D">
          <w:pPr>
            <w:pStyle w:val="2E865DA679A3434196D10830E3AFB56B"/>
          </w:pPr>
          <w:r w:rsidRPr="00E237E8">
            <w:t>$300</w:t>
          </w:r>
        </w:p>
      </w:docPartBody>
    </w:docPart>
    <w:docPart>
      <w:docPartPr>
        <w:name w:val="FDF910C7F7AB4D3FB2F6A36C933246BF"/>
        <w:category>
          <w:name w:val="General"/>
          <w:gallery w:val="placeholder"/>
        </w:category>
        <w:types>
          <w:type w:val="bbPlcHdr"/>
        </w:types>
        <w:behaviors>
          <w:behavior w:val="content"/>
        </w:behaviors>
        <w:guid w:val="{EB3B611D-4E4D-441F-8FBD-ABCFC82AAE24}"/>
      </w:docPartPr>
      <w:docPartBody>
        <w:p w:rsidR="00AE593A" w:rsidRDefault="00135C8D">
          <w:pPr>
            <w:pStyle w:val="FDF910C7F7AB4D3FB2F6A36C933246BF"/>
          </w:pPr>
          <w:r w:rsidRPr="00E237E8">
            <w:t>$300</w:t>
          </w:r>
        </w:p>
      </w:docPartBody>
    </w:docPart>
    <w:docPart>
      <w:docPartPr>
        <w:name w:val="5C76795ECC6B42EF843C4DCB6D2873D2"/>
        <w:category>
          <w:name w:val="General"/>
          <w:gallery w:val="placeholder"/>
        </w:category>
        <w:types>
          <w:type w:val="bbPlcHdr"/>
        </w:types>
        <w:behaviors>
          <w:behavior w:val="content"/>
        </w:behaviors>
        <w:guid w:val="{14D6E761-3D11-4121-81FD-7B1A878EF871}"/>
      </w:docPartPr>
      <w:docPartBody>
        <w:p w:rsidR="00AE593A" w:rsidRDefault="00135C8D">
          <w:pPr>
            <w:pStyle w:val="5C76795ECC6B42EF843C4DCB6D2873D2"/>
          </w:pPr>
          <w:r w:rsidRPr="00E237E8">
            <w:t>Insurance</w:t>
          </w:r>
        </w:p>
      </w:docPartBody>
    </w:docPart>
    <w:docPart>
      <w:docPartPr>
        <w:name w:val="98F399CF22F2453BAB21E0E8DB6FB6F3"/>
        <w:category>
          <w:name w:val="General"/>
          <w:gallery w:val="placeholder"/>
        </w:category>
        <w:types>
          <w:type w:val="bbPlcHdr"/>
        </w:types>
        <w:behaviors>
          <w:behavior w:val="content"/>
        </w:behaviors>
        <w:guid w:val="{9ED6ACC0-86B1-4E78-8CE8-287E16054229}"/>
      </w:docPartPr>
      <w:docPartBody>
        <w:p w:rsidR="00AE593A" w:rsidRDefault="00135C8D">
          <w:pPr>
            <w:pStyle w:val="98F399CF22F2453BAB21E0E8DB6FB6F3"/>
          </w:pPr>
          <w:r w:rsidRPr="00E237E8">
            <w:t>$0</w:t>
          </w:r>
        </w:p>
      </w:docPartBody>
    </w:docPart>
    <w:docPart>
      <w:docPartPr>
        <w:name w:val="95313F6A1002481E9610F3DF82FCCB8F"/>
        <w:category>
          <w:name w:val="General"/>
          <w:gallery w:val="placeholder"/>
        </w:category>
        <w:types>
          <w:type w:val="bbPlcHdr"/>
        </w:types>
        <w:behaviors>
          <w:behavior w:val="content"/>
        </w:behaviors>
        <w:guid w:val="{C90EF3AD-52B1-4996-95DB-EF23C2309B64}"/>
      </w:docPartPr>
      <w:docPartBody>
        <w:p w:rsidR="00AE593A" w:rsidRDefault="00135C8D">
          <w:pPr>
            <w:pStyle w:val="95313F6A1002481E9610F3DF82FCCB8F"/>
          </w:pPr>
          <w:r w:rsidRPr="00E237E8">
            <w:t>$60</w:t>
          </w:r>
        </w:p>
      </w:docPartBody>
    </w:docPart>
    <w:docPart>
      <w:docPartPr>
        <w:name w:val="8A0B87832FB643E59A762EF7BD8D4085"/>
        <w:category>
          <w:name w:val="General"/>
          <w:gallery w:val="placeholder"/>
        </w:category>
        <w:types>
          <w:type w:val="bbPlcHdr"/>
        </w:types>
        <w:behaviors>
          <w:behavior w:val="content"/>
        </w:behaviors>
        <w:guid w:val="{A9439193-B8A1-4BA0-B391-1BF73BED4435}"/>
      </w:docPartPr>
      <w:docPartBody>
        <w:p w:rsidR="00AE593A" w:rsidRDefault="00135C8D">
          <w:pPr>
            <w:pStyle w:val="8A0B87832FB643E59A762EF7BD8D4085"/>
          </w:pPr>
          <w:r w:rsidRPr="00E237E8">
            <w:t>$60</w:t>
          </w:r>
        </w:p>
      </w:docPartBody>
    </w:docPart>
    <w:docPart>
      <w:docPartPr>
        <w:name w:val="0CFD88692CA14357A02CDB721110A322"/>
        <w:category>
          <w:name w:val="General"/>
          <w:gallery w:val="placeholder"/>
        </w:category>
        <w:types>
          <w:type w:val="bbPlcHdr"/>
        </w:types>
        <w:behaviors>
          <w:behavior w:val="content"/>
        </w:behaviors>
        <w:guid w:val="{9EDF3CE5-54F3-47B4-9200-4D3853585120}"/>
      </w:docPartPr>
      <w:docPartBody>
        <w:p w:rsidR="00AE593A" w:rsidRDefault="00135C8D">
          <w:pPr>
            <w:pStyle w:val="0CFD88692CA14357A02CDB721110A322"/>
          </w:pPr>
          <w:r w:rsidRPr="00E237E8">
            <w:t>Interest Expense</w:t>
          </w:r>
        </w:p>
      </w:docPartBody>
    </w:docPart>
    <w:docPart>
      <w:docPartPr>
        <w:name w:val="CB4A0E0496624E779C7AB6ACF628C73F"/>
        <w:category>
          <w:name w:val="General"/>
          <w:gallery w:val="placeholder"/>
        </w:category>
        <w:types>
          <w:type w:val="bbPlcHdr"/>
        </w:types>
        <w:behaviors>
          <w:behavior w:val="content"/>
        </w:behaviors>
        <w:guid w:val="{B28E9B34-4B4F-4476-B436-3922CE2455F3}"/>
      </w:docPartPr>
      <w:docPartBody>
        <w:p w:rsidR="00AE593A" w:rsidRDefault="00135C8D">
          <w:pPr>
            <w:pStyle w:val="CB4A0E0496624E779C7AB6ACF628C73F"/>
          </w:pPr>
          <w:r w:rsidRPr="00E237E8">
            <w:t>$0</w:t>
          </w:r>
        </w:p>
      </w:docPartBody>
    </w:docPart>
    <w:docPart>
      <w:docPartPr>
        <w:name w:val="7F3168702AB84D218B87AE37A5324C35"/>
        <w:category>
          <w:name w:val="General"/>
          <w:gallery w:val="placeholder"/>
        </w:category>
        <w:types>
          <w:type w:val="bbPlcHdr"/>
        </w:types>
        <w:behaviors>
          <w:behavior w:val="content"/>
        </w:behaviors>
        <w:guid w:val="{D5626D14-E6F3-4C98-8A3E-6FADF060CF18}"/>
      </w:docPartPr>
      <w:docPartBody>
        <w:p w:rsidR="00AE593A" w:rsidRDefault="00135C8D">
          <w:pPr>
            <w:pStyle w:val="7F3168702AB84D218B87AE37A5324C35"/>
          </w:pPr>
          <w:r w:rsidRPr="00E237E8">
            <w:t>$0</w:t>
          </w:r>
        </w:p>
      </w:docPartBody>
    </w:docPart>
    <w:docPart>
      <w:docPartPr>
        <w:name w:val="DB6D09BC8BAA4B1887CC1FA30ACAA795"/>
        <w:category>
          <w:name w:val="General"/>
          <w:gallery w:val="placeholder"/>
        </w:category>
        <w:types>
          <w:type w:val="bbPlcHdr"/>
        </w:types>
        <w:behaviors>
          <w:behavior w:val="content"/>
        </w:behaviors>
        <w:guid w:val="{506D3B74-BCB0-4159-97B5-4FF6363FCDD8}"/>
      </w:docPartPr>
      <w:docPartBody>
        <w:p w:rsidR="00AE593A" w:rsidRDefault="00135C8D">
          <w:pPr>
            <w:pStyle w:val="DB6D09BC8BAA4B1887CC1FA30ACAA795"/>
          </w:pPr>
          <w:r w:rsidRPr="00E237E8">
            <w:t>$0</w:t>
          </w:r>
        </w:p>
      </w:docPartBody>
    </w:docPart>
    <w:docPart>
      <w:docPartPr>
        <w:name w:val="E92DDFA990AF47AA83ADDBA0A793561F"/>
        <w:category>
          <w:name w:val="General"/>
          <w:gallery w:val="placeholder"/>
        </w:category>
        <w:types>
          <w:type w:val="bbPlcHdr"/>
        </w:types>
        <w:behaviors>
          <w:behavior w:val="content"/>
        </w:behaviors>
        <w:guid w:val="{B4657012-104C-4F81-AE68-608F7C4F2CD3}"/>
      </w:docPartPr>
      <w:docPartBody>
        <w:p w:rsidR="00AE593A" w:rsidRDefault="00135C8D">
          <w:pPr>
            <w:pStyle w:val="E92DDFA990AF47AA83ADDBA0A793561F"/>
          </w:pPr>
          <w:r w:rsidRPr="00E237E8">
            <w:t>Bank Service Charges</w:t>
          </w:r>
        </w:p>
      </w:docPartBody>
    </w:docPart>
    <w:docPart>
      <w:docPartPr>
        <w:name w:val="79F2F0337117494EA24B88BDA1ACE3E7"/>
        <w:category>
          <w:name w:val="General"/>
          <w:gallery w:val="placeholder"/>
        </w:category>
        <w:types>
          <w:type w:val="bbPlcHdr"/>
        </w:types>
        <w:behaviors>
          <w:behavior w:val="content"/>
        </w:behaviors>
        <w:guid w:val="{E2FBF4CB-244F-42AD-9D81-C9EB7A4D9292}"/>
      </w:docPartPr>
      <w:docPartBody>
        <w:p w:rsidR="00AE593A" w:rsidRDefault="00135C8D">
          <w:pPr>
            <w:pStyle w:val="79F2F0337117494EA24B88BDA1ACE3E7"/>
          </w:pPr>
          <w:r w:rsidRPr="00E237E8">
            <w:t>$0</w:t>
          </w:r>
        </w:p>
      </w:docPartBody>
    </w:docPart>
    <w:docPart>
      <w:docPartPr>
        <w:name w:val="4E7CF19280CB42508AF902DD146695CE"/>
        <w:category>
          <w:name w:val="General"/>
          <w:gallery w:val="placeholder"/>
        </w:category>
        <w:types>
          <w:type w:val="bbPlcHdr"/>
        </w:types>
        <w:behaviors>
          <w:behavior w:val="content"/>
        </w:behaviors>
        <w:guid w:val="{C193906D-C337-47F5-8EF9-3BEE3FBE7E80}"/>
      </w:docPartPr>
      <w:docPartBody>
        <w:p w:rsidR="00AE593A" w:rsidRDefault="00135C8D">
          <w:pPr>
            <w:pStyle w:val="4E7CF19280CB42508AF902DD146695CE"/>
          </w:pPr>
          <w:r w:rsidRPr="00E237E8">
            <w:t>$0</w:t>
          </w:r>
        </w:p>
      </w:docPartBody>
    </w:docPart>
    <w:docPart>
      <w:docPartPr>
        <w:name w:val="2AC05B7B5D7742D290CAE9AA66B0AE06"/>
        <w:category>
          <w:name w:val="General"/>
          <w:gallery w:val="placeholder"/>
        </w:category>
        <w:types>
          <w:type w:val="bbPlcHdr"/>
        </w:types>
        <w:behaviors>
          <w:behavior w:val="content"/>
        </w:behaviors>
        <w:guid w:val="{C44ECBBB-73C1-41AA-9F25-698C985DACE6}"/>
      </w:docPartPr>
      <w:docPartBody>
        <w:p w:rsidR="00AE593A" w:rsidRDefault="00135C8D">
          <w:pPr>
            <w:pStyle w:val="2AC05B7B5D7742D290CAE9AA66B0AE06"/>
          </w:pPr>
          <w:r w:rsidRPr="00E237E8">
            <w:t>$0</w:t>
          </w:r>
        </w:p>
      </w:docPartBody>
    </w:docPart>
    <w:docPart>
      <w:docPartPr>
        <w:name w:val="6C5E4D9E2D3542F7B29880B2D97F8B5B"/>
        <w:category>
          <w:name w:val="General"/>
          <w:gallery w:val="placeholder"/>
        </w:category>
        <w:types>
          <w:type w:val="bbPlcHdr"/>
        </w:types>
        <w:behaviors>
          <w:behavior w:val="content"/>
        </w:behaviors>
        <w:guid w:val="{5CD063B1-D1F8-4E58-98E4-CA3B759E5BE2}"/>
      </w:docPartPr>
      <w:docPartBody>
        <w:p w:rsidR="00AE593A" w:rsidRDefault="00135C8D">
          <w:pPr>
            <w:pStyle w:val="6C5E4D9E2D3542F7B29880B2D97F8B5B"/>
          </w:pPr>
          <w:r w:rsidRPr="00E237E8">
            <w:t>Supplies</w:t>
          </w:r>
        </w:p>
      </w:docPartBody>
    </w:docPart>
    <w:docPart>
      <w:docPartPr>
        <w:name w:val="9C5C9DE910AE4B0EBC96A5D6E50B6EE8"/>
        <w:category>
          <w:name w:val="General"/>
          <w:gallery w:val="placeholder"/>
        </w:category>
        <w:types>
          <w:type w:val="bbPlcHdr"/>
        </w:types>
        <w:behaviors>
          <w:behavior w:val="content"/>
        </w:behaviors>
        <w:guid w:val="{2B8B3A24-FCAC-431A-84ED-78ED4251CD65}"/>
      </w:docPartPr>
      <w:docPartBody>
        <w:p w:rsidR="00AE593A" w:rsidRDefault="00135C8D">
          <w:pPr>
            <w:pStyle w:val="9C5C9DE910AE4B0EBC96A5D6E50B6EE8"/>
          </w:pPr>
          <w:r w:rsidRPr="00E237E8">
            <w:t>$0</w:t>
          </w:r>
        </w:p>
      </w:docPartBody>
    </w:docPart>
    <w:docPart>
      <w:docPartPr>
        <w:name w:val="D83BB8085F104FC3AADE1A07A411640B"/>
        <w:category>
          <w:name w:val="General"/>
          <w:gallery w:val="placeholder"/>
        </w:category>
        <w:types>
          <w:type w:val="bbPlcHdr"/>
        </w:types>
        <w:behaviors>
          <w:behavior w:val="content"/>
        </w:behaviors>
        <w:guid w:val="{25B9B1C9-6DE0-4D34-9447-A8E473D99855}"/>
      </w:docPartPr>
      <w:docPartBody>
        <w:p w:rsidR="00AE593A" w:rsidRDefault="00135C8D">
          <w:pPr>
            <w:pStyle w:val="D83BB8085F104FC3AADE1A07A411640B"/>
          </w:pPr>
          <w:r w:rsidRPr="00E237E8">
            <w:t>$0</w:t>
          </w:r>
        </w:p>
      </w:docPartBody>
    </w:docPart>
    <w:docPart>
      <w:docPartPr>
        <w:name w:val="2CC07DE2D90A4B3B9D6BA72FD3C00CAC"/>
        <w:category>
          <w:name w:val="General"/>
          <w:gallery w:val="placeholder"/>
        </w:category>
        <w:types>
          <w:type w:val="bbPlcHdr"/>
        </w:types>
        <w:behaviors>
          <w:behavior w:val="content"/>
        </w:behaviors>
        <w:guid w:val="{8085E02E-9B5B-4256-B91F-C43D672B16C5}"/>
      </w:docPartPr>
      <w:docPartBody>
        <w:p w:rsidR="00AE593A" w:rsidRDefault="00135C8D">
          <w:pPr>
            <w:pStyle w:val="2CC07DE2D90A4B3B9D6BA72FD3C00CAC"/>
          </w:pPr>
          <w:r w:rsidRPr="00E237E8">
            <w:t>$0</w:t>
          </w:r>
        </w:p>
      </w:docPartBody>
    </w:docPart>
    <w:docPart>
      <w:docPartPr>
        <w:name w:val="4178285E9D2F4B9ABE0B79BA14EC6072"/>
        <w:category>
          <w:name w:val="General"/>
          <w:gallery w:val="placeholder"/>
        </w:category>
        <w:types>
          <w:type w:val="bbPlcHdr"/>
        </w:types>
        <w:behaviors>
          <w:behavior w:val="content"/>
        </w:behaviors>
        <w:guid w:val="{78AC7D08-E6A4-4CDF-B0D0-9BB5FFA308C4}"/>
      </w:docPartPr>
      <w:docPartBody>
        <w:p w:rsidR="00AE593A" w:rsidRDefault="00135C8D">
          <w:pPr>
            <w:pStyle w:val="4178285E9D2F4B9ABE0B79BA14EC6072"/>
          </w:pPr>
          <w:r w:rsidRPr="00E237E8">
            <w:t>Travel &amp; Entertainment</w:t>
          </w:r>
        </w:p>
      </w:docPartBody>
    </w:docPart>
    <w:docPart>
      <w:docPartPr>
        <w:name w:val="131054BEE52C4F64B3CA85B3C989F9A4"/>
        <w:category>
          <w:name w:val="General"/>
          <w:gallery w:val="placeholder"/>
        </w:category>
        <w:types>
          <w:type w:val="bbPlcHdr"/>
        </w:types>
        <w:behaviors>
          <w:behavior w:val="content"/>
        </w:behaviors>
        <w:guid w:val="{4BEBE5D6-B7BB-4847-90B5-64F24A78701F}"/>
      </w:docPartPr>
      <w:docPartBody>
        <w:p w:rsidR="00AE593A" w:rsidRDefault="00135C8D">
          <w:pPr>
            <w:pStyle w:val="131054BEE52C4F64B3CA85B3C989F9A4"/>
          </w:pPr>
          <w:r w:rsidRPr="00E237E8">
            <w:t>$0</w:t>
          </w:r>
        </w:p>
      </w:docPartBody>
    </w:docPart>
    <w:docPart>
      <w:docPartPr>
        <w:name w:val="398D665C341D4E12AEA6A45C366652BF"/>
        <w:category>
          <w:name w:val="General"/>
          <w:gallery w:val="placeholder"/>
        </w:category>
        <w:types>
          <w:type w:val="bbPlcHdr"/>
        </w:types>
        <w:behaviors>
          <w:behavior w:val="content"/>
        </w:behaviors>
        <w:guid w:val="{1FE2F043-CA4A-42C1-B75B-ED3608A93602}"/>
      </w:docPartPr>
      <w:docPartBody>
        <w:p w:rsidR="00AE593A" w:rsidRDefault="00135C8D">
          <w:pPr>
            <w:pStyle w:val="398D665C341D4E12AEA6A45C366652BF"/>
          </w:pPr>
          <w:r w:rsidRPr="00E237E8">
            <w:t>$0</w:t>
          </w:r>
        </w:p>
      </w:docPartBody>
    </w:docPart>
    <w:docPart>
      <w:docPartPr>
        <w:name w:val="9600C6FCF9D441DBB0CE99CD0A25050B"/>
        <w:category>
          <w:name w:val="General"/>
          <w:gallery w:val="placeholder"/>
        </w:category>
        <w:types>
          <w:type w:val="bbPlcHdr"/>
        </w:types>
        <w:behaviors>
          <w:behavior w:val="content"/>
        </w:behaviors>
        <w:guid w:val="{8617E9B7-D7CB-44E6-8B0E-3C2363B157C4}"/>
      </w:docPartPr>
      <w:docPartBody>
        <w:p w:rsidR="00AE593A" w:rsidRDefault="00135C8D">
          <w:pPr>
            <w:pStyle w:val="9600C6FCF9D441DBB0CE99CD0A25050B"/>
          </w:pPr>
          <w:r w:rsidRPr="00E237E8">
            <w:t>$0</w:t>
          </w:r>
        </w:p>
      </w:docPartBody>
    </w:docPart>
    <w:docPart>
      <w:docPartPr>
        <w:name w:val="332BBFFC8D2E4767B4A0BDE53900C499"/>
        <w:category>
          <w:name w:val="General"/>
          <w:gallery w:val="placeholder"/>
        </w:category>
        <w:types>
          <w:type w:val="bbPlcHdr"/>
        </w:types>
        <w:behaviors>
          <w:behavior w:val="content"/>
        </w:behaviors>
        <w:guid w:val="{4426A96A-70C7-4059-B0E8-B32E7C9D49ED}"/>
      </w:docPartPr>
      <w:docPartBody>
        <w:p w:rsidR="00AE593A" w:rsidRDefault="00135C8D">
          <w:pPr>
            <w:pStyle w:val="332BBFFC8D2E4767B4A0BDE53900C499"/>
          </w:pPr>
          <w:r w:rsidRPr="00E237E8">
            <w:t>Equipment</w:t>
          </w:r>
        </w:p>
      </w:docPartBody>
    </w:docPart>
    <w:docPart>
      <w:docPartPr>
        <w:name w:val="6A94A5D85FD64C158BD32961F9166396"/>
        <w:category>
          <w:name w:val="General"/>
          <w:gallery w:val="placeholder"/>
        </w:category>
        <w:types>
          <w:type w:val="bbPlcHdr"/>
        </w:types>
        <w:behaviors>
          <w:behavior w:val="content"/>
        </w:behaviors>
        <w:guid w:val="{E5100B35-4216-4ED0-9FD4-2C8A12820EC3}"/>
      </w:docPartPr>
      <w:docPartBody>
        <w:p w:rsidR="00AE593A" w:rsidRDefault="00135C8D">
          <w:pPr>
            <w:pStyle w:val="6A94A5D85FD64C158BD32961F9166396"/>
          </w:pPr>
          <w:r w:rsidRPr="00E237E8">
            <w:t>$0</w:t>
          </w:r>
        </w:p>
      </w:docPartBody>
    </w:docPart>
    <w:docPart>
      <w:docPartPr>
        <w:name w:val="F40F84224B484A19A3568518F0FA7CED"/>
        <w:category>
          <w:name w:val="General"/>
          <w:gallery w:val="placeholder"/>
        </w:category>
        <w:types>
          <w:type w:val="bbPlcHdr"/>
        </w:types>
        <w:behaviors>
          <w:behavior w:val="content"/>
        </w:behaviors>
        <w:guid w:val="{F162B45B-FDA8-4D2A-8372-F6C1EB9EAABB}"/>
      </w:docPartPr>
      <w:docPartBody>
        <w:p w:rsidR="00AE593A" w:rsidRDefault="00135C8D">
          <w:pPr>
            <w:pStyle w:val="F40F84224B484A19A3568518F0FA7CED"/>
          </w:pPr>
          <w:r w:rsidRPr="00E237E8">
            <w:t>$2,500</w:t>
          </w:r>
        </w:p>
      </w:docPartBody>
    </w:docPart>
    <w:docPart>
      <w:docPartPr>
        <w:name w:val="B76F7A054670484389CC879DA9039239"/>
        <w:category>
          <w:name w:val="General"/>
          <w:gallery w:val="placeholder"/>
        </w:category>
        <w:types>
          <w:type w:val="bbPlcHdr"/>
        </w:types>
        <w:behaviors>
          <w:behavior w:val="content"/>
        </w:behaviors>
        <w:guid w:val="{36F0A42C-8DAD-4840-8532-EF63FC3D6A1A}"/>
      </w:docPartPr>
      <w:docPartBody>
        <w:p w:rsidR="00AE593A" w:rsidRDefault="00135C8D">
          <w:pPr>
            <w:pStyle w:val="B76F7A054670484389CC879DA9039239"/>
          </w:pPr>
          <w:r w:rsidRPr="00E237E8">
            <w:t>$2,500</w:t>
          </w:r>
        </w:p>
      </w:docPartBody>
    </w:docPart>
    <w:docPart>
      <w:docPartPr>
        <w:name w:val="507048E1EBAC43D18FB0ED9EAC711285"/>
        <w:category>
          <w:name w:val="General"/>
          <w:gallery w:val="placeholder"/>
        </w:category>
        <w:types>
          <w:type w:val="bbPlcHdr"/>
        </w:types>
        <w:behaviors>
          <w:behavior w:val="content"/>
        </w:behaviors>
        <w:guid w:val="{AF53F750-1EC1-437E-9EDF-2CD852C81D0A}"/>
      </w:docPartPr>
      <w:docPartBody>
        <w:p w:rsidR="00AE593A" w:rsidRDefault="00135C8D">
          <w:pPr>
            <w:pStyle w:val="507048E1EBAC43D18FB0ED9EAC711285"/>
          </w:pPr>
          <w:r w:rsidRPr="00E237E8">
            <w:t>Furniture &amp; Fixtures</w:t>
          </w:r>
        </w:p>
      </w:docPartBody>
    </w:docPart>
    <w:docPart>
      <w:docPartPr>
        <w:name w:val="65423D92852C46ABB53836C0D3E5510B"/>
        <w:category>
          <w:name w:val="General"/>
          <w:gallery w:val="placeholder"/>
        </w:category>
        <w:types>
          <w:type w:val="bbPlcHdr"/>
        </w:types>
        <w:behaviors>
          <w:behavior w:val="content"/>
        </w:behaviors>
        <w:guid w:val="{8DB731B6-D301-4409-B77B-4B68526EEB45}"/>
      </w:docPartPr>
      <w:docPartBody>
        <w:p w:rsidR="00AE593A" w:rsidRDefault="00135C8D">
          <w:pPr>
            <w:pStyle w:val="65423D92852C46ABB53836C0D3E5510B"/>
          </w:pPr>
          <w:r w:rsidRPr="00E237E8">
            <w:t>$0</w:t>
          </w:r>
        </w:p>
      </w:docPartBody>
    </w:docPart>
    <w:docPart>
      <w:docPartPr>
        <w:name w:val="902128723D714C58A122A136D7F6450E"/>
        <w:category>
          <w:name w:val="General"/>
          <w:gallery w:val="placeholder"/>
        </w:category>
        <w:types>
          <w:type w:val="bbPlcHdr"/>
        </w:types>
        <w:behaviors>
          <w:behavior w:val="content"/>
        </w:behaviors>
        <w:guid w:val="{21FAD913-A437-4B96-B153-07D46EB662AB}"/>
      </w:docPartPr>
      <w:docPartBody>
        <w:p w:rsidR="00AE593A" w:rsidRDefault="00135C8D">
          <w:pPr>
            <w:pStyle w:val="902128723D714C58A122A136D7F6450E"/>
          </w:pPr>
          <w:r w:rsidRPr="00E237E8">
            <w:t>$0</w:t>
          </w:r>
        </w:p>
      </w:docPartBody>
    </w:docPart>
    <w:docPart>
      <w:docPartPr>
        <w:name w:val="7E91592527B046DFAFB8B7467F31272B"/>
        <w:category>
          <w:name w:val="General"/>
          <w:gallery w:val="placeholder"/>
        </w:category>
        <w:types>
          <w:type w:val="bbPlcHdr"/>
        </w:types>
        <w:behaviors>
          <w:behavior w:val="content"/>
        </w:behaviors>
        <w:guid w:val="{D425248C-4EB8-434A-A2E6-E1B5F9D3DE16}"/>
      </w:docPartPr>
      <w:docPartBody>
        <w:p w:rsidR="00AE593A" w:rsidRDefault="00135C8D">
          <w:pPr>
            <w:pStyle w:val="7E91592527B046DFAFB8B7467F31272B"/>
          </w:pPr>
          <w:r w:rsidRPr="00E237E8">
            <w:t>$0</w:t>
          </w:r>
        </w:p>
      </w:docPartBody>
    </w:docPart>
    <w:docPart>
      <w:docPartPr>
        <w:name w:val="A13F7D063C2F4A55A239FBE7A748503F"/>
        <w:category>
          <w:name w:val="General"/>
          <w:gallery w:val="placeholder"/>
        </w:category>
        <w:types>
          <w:type w:val="bbPlcHdr"/>
        </w:types>
        <w:behaviors>
          <w:behavior w:val="content"/>
        </w:behaviors>
        <w:guid w:val="{72AD469F-05D8-4936-8E4D-5385D179ACE0}"/>
      </w:docPartPr>
      <w:docPartBody>
        <w:p w:rsidR="00AE593A" w:rsidRDefault="00135C8D">
          <w:pPr>
            <w:pStyle w:val="A13F7D063C2F4A55A239FBE7A748503F"/>
          </w:pPr>
          <w:r w:rsidRPr="00E237E8">
            <w:t>Leasehold Improvements</w:t>
          </w:r>
        </w:p>
      </w:docPartBody>
    </w:docPart>
    <w:docPart>
      <w:docPartPr>
        <w:name w:val="4A5015BBA0AB4169A91EA4A666C51D1C"/>
        <w:category>
          <w:name w:val="General"/>
          <w:gallery w:val="placeholder"/>
        </w:category>
        <w:types>
          <w:type w:val="bbPlcHdr"/>
        </w:types>
        <w:behaviors>
          <w:behavior w:val="content"/>
        </w:behaviors>
        <w:guid w:val="{68FB0594-179F-48F7-861F-BCCF03C34F48}"/>
      </w:docPartPr>
      <w:docPartBody>
        <w:p w:rsidR="00AE593A" w:rsidRDefault="00135C8D">
          <w:pPr>
            <w:pStyle w:val="4A5015BBA0AB4169A91EA4A666C51D1C"/>
          </w:pPr>
          <w:r w:rsidRPr="00E237E8">
            <w:t>$0</w:t>
          </w:r>
        </w:p>
      </w:docPartBody>
    </w:docPart>
    <w:docPart>
      <w:docPartPr>
        <w:name w:val="83E7082F223841E98D2F12CBEDB6D327"/>
        <w:category>
          <w:name w:val="General"/>
          <w:gallery w:val="placeholder"/>
        </w:category>
        <w:types>
          <w:type w:val="bbPlcHdr"/>
        </w:types>
        <w:behaviors>
          <w:behavior w:val="content"/>
        </w:behaviors>
        <w:guid w:val="{5D2D08CB-88AB-48AC-9A7F-1ABFB907936B}"/>
      </w:docPartPr>
      <w:docPartBody>
        <w:p w:rsidR="00AE593A" w:rsidRDefault="00135C8D">
          <w:pPr>
            <w:pStyle w:val="83E7082F223841E98D2F12CBEDB6D327"/>
          </w:pPr>
          <w:r w:rsidRPr="00E237E8">
            <w:t>$0</w:t>
          </w:r>
        </w:p>
      </w:docPartBody>
    </w:docPart>
    <w:docPart>
      <w:docPartPr>
        <w:name w:val="E94CC8BD1713484A8C7B77BB43BF8DED"/>
        <w:category>
          <w:name w:val="General"/>
          <w:gallery w:val="placeholder"/>
        </w:category>
        <w:types>
          <w:type w:val="bbPlcHdr"/>
        </w:types>
        <w:behaviors>
          <w:behavior w:val="content"/>
        </w:behaviors>
        <w:guid w:val="{B5303395-39C3-4297-85CF-5E2FB631C5D0}"/>
      </w:docPartPr>
      <w:docPartBody>
        <w:p w:rsidR="00AE593A" w:rsidRDefault="00135C8D">
          <w:pPr>
            <w:pStyle w:val="E94CC8BD1713484A8C7B77BB43BF8DED"/>
          </w:pPr>
          <w:r w:rsidRPr="00E237E8">
            <w:t>$0</w:t>
          </w:r>
        </w:p>
      </w:docPartBody>
    </w:docPart>
    <w:docPart>
      <w:docPartPr>
        <w:name w:val="35A7DCADA2ED4778B1EF3A7A89785764"/>
        <w:category>
          <w:name w:val="General"/>
          <w:gallery w:val="placeholder"/>
        </w:category>
        <w:types>
          <w:type w:val="bbPlcHdr"/>
        </w:types>
        <w:behaviors>
          <w:behavior w:val="content"/>
        </w:behaviors>
        <w:guid w:val="{EE9A8753-7625-4FBB-8CCB-79177917455D}"/>
      </w:docPartPr>
      <w:docPartBody>
        <w:p w:rsidR="00AE593A" w:rsidRDefault="00135C8D">
          <w:pPr>
            <w:pStyle w:val="35A7DCADA2ED4778B1EF3A7A89785764"/>
          </w:pPr>
          <w:r w:rsidRPr="00E237E8">
            <w:t>Security Deposit(s)</w:t>
          </w:r>
        </w:p>
      </w:docPartBody>
    </w:docPart>
    <w:docPart>
      <w:docPartPr>
        <w:name w:val="2ED9A5F49FA54DECB387E8698C85A7FB"/>
        <w:category>
          <w:name w:val="General"/>
          <w:gallery w:val="placeholder"/>
        </w:category>
        <w:types>
          <w:type w:val="bbPlcHdr"/>
        </w:types>
        <w:behaviors>
          <w:behavior w:val="content"/>
        </w:behaviors>
        <w:guid w:val="{C8D1399A-9F8E-4703-8442-F0453D25831A}"/>
      </w:docPartPr>
      <w:docPartBody>
        <w:p w:rsidR="00AE593A" w:rsidRDefault="00135C8D">
          <w:pPr>
            <w:pStyle w:val="2ED9A5F49FA54DECB387E8698C85A7FB"/>
          </w:pPr>
          <w:r w:rsidRPr="00E237E8">
            <w:t>$0</w:t>
          </w:r>
        </w:p>
      </w:docPartBody>
    </w:docPart>
    <w:docPart>
      <w:docPartPr>
        <w:name w:val="92CAA933E9B84E8CB3418D4678BAFB40"/>
        <w:category>
          <w:name w:val="General"/>
          <w:gallery w:val="placeholder"/>
        </w:category>
        <w:types>
          <w:type w:val="bbPlcHdr"/>
        </w:types>
        <w:behaviors>
          <w:behavior w:val="content"/>
        </w:behaviors>
        <w:guid w:val="{C6D5D684-6184-422D-B865-591BFB41628D}"/>
      </w:docPartPr>
      <w:docPartBody>
        <w:p w:rsidR="00AE593A" w:rsidRDefault="00135C8D">
          <w:pPr>
            <w:pStyle w:val="92CAA933E9B84E8CB3418D4678BAFB40"/>
          </w:pPr>
          <w:r w:rsidRPr="00E237E8">
            <w:t>$0</w:t>
          </w:r>
        </w:p>
      </w:docPartBody>
    </w:docPart>
    <w:docPart>
      <w:docPartPr>
        <w:name w:val="2A0A3714158244AF9EAD6DE7F0CF5862"/>
        <w:category>
          <w:name w:val="General"/>
          <w:gallery w:val="placeholder"/>
        </w:category>
        <w:types>
          <w:type w:val="bbPlcHdr"/>
        </w:types>
        <w:behaviors>
          <w:behavior w:val="content"/>
        </w:behaviors>
        <w:guid w:val="{33216D70-0AD7-4817-AF4E-45E59E176255}"/>
      </w:docPartPr>
      <w:docPartBody>
        <w:p w:rsidR="00AE593A" w:rsidRDefault="00135C8D">
          <w:pPr>
            <w:pStyle w:val="2A0A3714158244AF9EAD6DE7F0CF5862"/>
          </w:pPr>
          <w:r w:rsidRPr="00E237E8">
            <w:t>$0</w:t>
          </w:r>
        </w:p>
      </w:docPartBody>
    </w:docPart>
    <w:docPart>
      <w:docPartPr>
        <w:name w:val="D90DE96880F1490C8D18D6C641DA37CB"/>
        <w:category>
          <w:name w:val="General"/>
          <w:gallery w:val="placeholder"/>
        </w:category>
        <w:types>
          <w:type w:val="bbPlcHdr"/>
        </w:types>
        <w:behaviors>
          <w:behavior w:val="content"/>
        </w:behaviors>
        <w:guid w:val="{E39C7BF8-3A9C-4655-9708-72A8E0500329}"/>
      </w:docPartPr>
      <w:docPartBody>
        <w:p w:rsidR="00AE593A" w:rsidRDefault="00135C8D">
          <w:pPr>
            <w:pStyle w:val="D90DE96880F1490C8D18D6C641DA37CB"/>
          </w:pPr>
          <w:r w:rsidRPr="00E237E8">
            <w:t>Business Licenses/Permits/Fees</w:t>
          </w:r>
        </w:p>
      </w:docPartBody>
    </w:docPart>
    <w:docPart>
      <w:docPartPr>
        <w:name w:val="71890D33B1D14FB6A47C39158BE58620"/>
        <w:category>
          <w:name w:val="General"/>
          <w:gallery w:val="placeholder"/>
        </w:category>
        <w:types>
          <w:type w:val="bbPlcHdr"/>
        </w:types>
        <w:behaviors>
          <w:behavior w:val="content"/>
        </w:behaviors>
        <w:guid w:val="{78041572-1E10-410B-A10F-C6B5F6C4FD77}"/>
      </w:docPartPr>
      <w:docPartBody>
        <w:p w:rsidR="00AE593A" w:rsidRDefault="00135C8D">
          <w:pPr>
            <w:pStyle w:val="71890D33B1D14FB6A47C39158BE58620"/>
          </w:pPr>
          <w:r w:rsidRPr="00E237E8">
            <w:t>$0</w:t>
          </w:r>
        </w:p>
      </w:docPartBody>
    </w:docPart>
    <w:docPart>
      <w:docPartPr>
        <w:name w:val="7EA427E966A64DD3806B617FB04C45E0"/>
        <w:category>
          <w:name w:val="General"/>
          <w:gallery w:val="placeholder"/>
        </w:category>
        <w:types>
          <w:type w:val="bbPlcHdr"/>
        </w:types>
        <w:behaviors>
          <w:behavior w:val="content"/>
        </w:behaviors>
        <w:guid w:val="{C2C4A2B0-6345-427A-A364-B88285C5D463}"/>
      </w:docPartPr>
      <w:docPartBody>
        <w:p w:rsidR="00AE593A" w:rsidRDefault="00135C8D">
          <w:pPr>
            <w:pStyle w:val="7EA427E966A64DD3806B617FB04C45E0"/>
          </w:pPr>
          <w:r w:rsidRPr="00E237E8">
            <w:t>$5,000</w:t>
          </w:r>
        </w:p>
      </w:docPartBody>
    </w:docPart>
    <w:docPart>
      <w:docPartPr>
        <w:name w:val="9584A7EF178241779BA78ABF6DD1AB0C"/>
        <w:category>
          <w:name w:val="General"/>
          <w:gallery w:val="placeholder"/>
        </w:category>
        <w:types>
          <w:type w:val="bbPlcHdr"/>
        </w:types>
        <w:behaviors>
          <w:behavior w:val="content"/>
        </w:behaviors>
        <w:guid w:val="{26C5EA2F-48B9-45C8-BDE8-6B9223FF0532}"/>
      </w:docPartPr>
      <w:docPartBody>
        <w:p w:rsidR="00AE593A" w:rsidRDefault="00135C8D">
          <w:pPr>
            <w:pStyle w:val="9584A7EF178241779BA78ABF6DD1AB0C"/>
          </w:pPr>
          <w:r w:rsidRPr="00E237E8">
            <w:t>$5,000</w:t>
          </w:r>
        </w:p>
      </w:docPartBody>
    </w:docPart>
    <w:docPart>
      <w:docPartPr>
        <w:name w:val="0F8679F3BA884F06B06B82AE7AE4AFED"/>
        <w:category>
          <w:name w:val="General"/>
          <w:gallery w:val="placeholder"/>
        </w:category>
        <w:types>
          <w:type w:val="bbPlcHdr"/>
        </w:types>
        <w:behaviors>
          <w:behavior w:val="content"/>
        </w:behaviors>
        <w:guid w:val="{AF46F730-AEBE-4637-8C43-6F26D638F6B5}"/>
      </w:docPartPr>
      <w:docPartBody>
        <w:p w:rsidR="00AE593A" w:rsidRDefault="00135C8D">
          <w:pPr>
            <w:pStyle w:val="0F8679F3BA884F06B06B82AE7AE4AFED"/>
          </w:pPr>
          <w:r w:rsidRPr="00E237E8">
            <w:t>Professional Services - Legal, Accounting</w:t>
          </w:r>
        </w:p>
      </w:docPartBody>
    </w:docPart>
    <w:docPart>
      <w:docPartPr>
        <w:name w:val="ED4E6C74FA314B8ABC38542098089047"/>
        <w:category>
          <w:name w:val="General"/>
          <w:gallery w:val="placeholder"/>
        </w:category>
        <w:types>
          <w:type w:val="bbPlcHdr"/>
        </w:types>
        <w:behaviors>
          <w:behavior w:val="content"/>
        </w:behaviors>
        <w:guid w:val="{C4D37415-0F6A-4E51-AACD-69A4937256B3}"/>
      </w:docPartPr>
      <w:docPartBody>
        <w:p w:rsidR="00AE593A" w:rsidRDefault="00135C8D">
          <w:pPr>
            <w:pStyle w:val="ED4E6C74FA314B8ABC38542098089047"/>
          </w:pPr>
          <w:r w:rsidRPr="00E237E8">
            <w:t>$0</w:t>
          </w:r>
        </w:p>
      </w:docPartBody>
    </w:docPart>
    <w:docPart>
      <w:docPartPr>
        <w:name w:val="EDF17CE02E0540B7A7CA2DC2AE8EC923"/>
        <w:category>
          <w:name w:val="General"/>
          <w:gallery w:val="placeholder"/>
        </w:category>
        <w:types>
          <w:type w:val="bbPlcHdr"/>
        </w:types>
        <w:behaviors>
          <w:behavior w:val="content"/>
        </w:behaviors>
        <w:guid w:val="{C29C88E7-4F62-44E2-A15B-F18A30AF526F}"/>
      </w:docPartPr>
      <w:docPartBody>
        <w:p w:rsidR="00AE593A" w:rsidRDefault="00135C8D">
          <w:pPr>
            <w:pStyle w:val="EDF17CE02E0540B7A7CA2DC2AE8EC923"/>
          </w:pPr>
          <w:r w:rsidRPr="00E237E8">
            <w:t>$1,500</w:t>
          </w:r>
        </w:p>
      </w:docPartBody>
    </w:docPart>
    <w:docPart>
      <w:docPartPr>
        <w:name w:val="D0B15F3A57574C1FAC4631B3E0D4A2E2"/>
        <w:category>
          <w:name w:val="General"/>
          <w:gallery w:val="placeholder"/>
        </w:category>
        <w:types>
          <w:type w:val="bbPlcHdr"/>
        </w:types>
        <w:behaviors>
          <w:behavior w:val="content"/>
        </w:behaviors>
        <w:guid w:val="{50EBC6A4-A34E-44E5-9BAB-67E24AA38071}"/>
      </w:docPartPr>
      <w:docPartBody>
        <w:p w:rsidR="00AE593A" w:rsidRDefault="00135C8D">
          <w:pPr>
            <w:pStyle w:val="D0B15F3A57574C1FAC4631B3E0D4A2E2"/>
          </w:pPr>
          <w:r w:rsidRPr="00E237E8">
            <w:t>$1,500</w:t>
          </w:r>
        </w:p>
      </w:docPartBody>
    </w:docPart>
    <w:docPart>
      <w:docPartPr>
        <w:name w:val="CDAEAADA45004A1CA943C4CAF502591F"/>
        <w:category>
          <w:name w:val="General"/>
          <w:gallery w:val="placeholder"/>
        </w:category>
        <w:types>
          <w:type w:val="bbPlcHdr"/>
        </w:types>
        <w:behaviors>
          <w:behavior w:val="content"/>
        </w:behaviors>
        <w:guid w:val="{D4346825-CC65-4DCC-8FAE-52F722838998}"/>
      </w:docPartPr>
      <w:docPartBody>
        <w:p w:rsidR="00AE593A" w:rsidRDefault="00135C8D">
          <w:pPr>
            <w:pStyle w:val="CDAEAADA45004A1CA943C4CAF502591F"/>
          </w:pPr>
          <w:r w:rsidRPr="00E237E8">
            <w:t>Consultant(s)</w:t>
          </w:r>
        </w:p>
      </w:docPartBody>
    </w:docPart>
    <w:docPart>
      <w:docPartPr>
        <w:name w:val="3C6A963940E1483089D69F2DD77B6DAD"/>
        <w:category>
          <w:name w:val="General"/>
          <w:gallery w:val="placeholder"/>
        </w:category>
        <w:types>
          <w:type w:val="bbPlcHdr"/>
        </w:types>
        <w:behaviors>
          <w:behavior w:val="content"/>
        </w:behaviors>
        <w:guid w:val="{225F9538-E90A-4B6F-8FCD-FAEF6064EDD0}"/>
      </w:docPartPr>
      <w:docPartBody>
        <w:p w:rsidR="00AE593A" w:rsidRDefault="00135C8D">
          <w:pPr>
            <w:pStyle w:val="3C6A963940E1483089D69F2DD77B6DAD"/>
          </w:pPr>
          <w:r w:rsidRPr="00E237E8">
            <w:t>$0</w:t>
          </w:r>
        </w:p>
      </w:docPartBody>
    </w:docPart>
    <w:docPart>
      <w:docPartPr>
        <w:name w:val="9549473D80474BD691492B66C516A867"/>
        <w:category>
          <w:name w:val="General"/>
          <w:gallery w:val="placeholder"/>
        </w:category>
        <w:types>
          <w:type w:val="bbPlcHdr"/>
        </w:types>
        <w:behaviors>
          <w:behavior w:val="content"/>
        </w:behaviors>
        <w:guid w:val="{F8AF1735-71D9-4341-B72C-F08246F7FA9F}"/>
      </w:docPartPr>
      <w:docPartBody>
        <w:p w:rsidR="00AE593A" w:rsidRDefault="00135C8D">
          <w:pPr>
            <w:pStyle w:val="9549473D80474BD691492B66C516A867"/>
          </w:pPr>
          <w:r w:rsidRPr="00E237E8">
            <w:t>$0</w:t>
          </w:r>
        </w:p>
      </w:docPartBody>
    </w:docPart>
    <w:docPart>
      <w:docPartPr>
        <w:name w:val="EF48FCA94B914CAF92F3663A8F31D3AF"/>
        <w:category>
          <w:name w:val="General"/>
          <w:gallery w:val="placeholder"/>
        </w:category>
        <w:types>
          <w:type w:val="bbPlcHdr"/>
        </w:types>
        <w:behaviors>
          <w:behavior w:val="content"/>
        </w:behaviors>
        <w:guid w:val="{879C973D-5A91-41D1-B6A7-DA43E2847D1C}"/>
      </w:docPartPr>
      <w:docPartBody>
        <w:p w:rsidR="00AE593A" w:rsidRDefault="00135C8D">
          <w:pPr>
            <w:pStyle w:val="EF48FCA94B914CAF92F3663A8F31D3AF"/>
          </w:pPr>
          <w:r w:rsidRPr="00E237E8">
            <w:t>$0</w:t>
          </w:r>
        </w:p>
      </w:docPartBody>
    </w:docPart>
    <w:docPart>
      <w:docPartPr>
        <w:name w:val="F27E5560C87345DDACAA922979ED6A70"/>
        <w:category>
          <w:name w:val="General"/>
          <w:gallery w:val="placeholder"/>
        </w:category>
        <w:types>
          <w:type w:val="bbPlcHdr"/>
        </w:types>
        <w:behaviors>
          <w:behavior w:val="content"/>
        </w:behaviors>
        <w:guid w:val="{D78C8CBE-851D-429F-9BEF-220C91028D58}"/>
      </w:docPartPr>
      <w:docPartBody>
        <w:p w:rsidR="00AE593A" w:rsidRDefault="00135C8D">
          <w:pPr>
            <w:pStyle w:val="F27E5560C87345DDACAA922979ED6A70"/>
          </w:pPr>
          <w:r w:rsidRPr="00E237E8">
            <w:t>Inventory</w:t>
          </w:r>
        </w:p>
      </w:docPartBody>
    </w:docPart>
    <w:docPart>
      <w:docPartPr>
        <w:name w:val="DCE84F3EEC464C5F950BD774D194D70D"/>
        <w:category>
          <w:name w:val="General"/>
          <w:gallery w:val="placeholder"/>
        </w:category>
        <w:types>
          <w:type w:val="bbPlcHdr"/>
        </w:types>
        <w:behaviors>
          <w:behavior w:val="content"/>
        </w:behaviors>
        <w:guid w:val="{7956FE8F-EE85-4A51-A477-A98A56FD564F}"/>
      </w:docPartPr>
      <w:docPartBody>
        <w:p w:rsidR="00AE593A" w:rsidRDefault="00135C8D">
          <w:pPr>
            <w:pStyle w:val="DCE84F3EEC464C5F950BD774D194D70D"/>
          </w:pPr>
          <w:r w:rsidRPr="00E237E8">
            <w:t>$0</w:t>
          </w:r>
        </w:p>
      </w:docPartBody>
    </w:docPart>
    <w:docPart>
      <w:docPartPr>
        <w:name w:val="99A5AF78BB1844FBB7AD2519BA01F64E"/>
        <w:category>
          <w:name w:val="General"/>
          <w:gallery w:val="placeholder"/>
        </w:category>
        <w:types>
          <w:type w:val="bbPlcHdr"/>
        </w:types>
        <w:behaviors>
          <w:behavior w:val="content"/>
        </w:behaviors>
        <w:guid w:val="{B2590735-F08C-4E48-8A74-C5545A86C55E}"/>
      </w:docPartPr>
      <w:docPartBody>
        <w:p w:rsidR="00AE593A" w:rsidRDefault="00135C8D">
          <w:pPr>
            <w:pStyle w:val="99A5AF78BB1844FBB7AD2519BA01F64E"/>
          </w:pPr>
          <w:r w:rsidRPr="00E237E8">
            <w:t>$0</w:t>
          </w:r>
        </w:p>
      </w:docPartBody>
    </w:docPart>
    <w:docPart>
      <w:docPartPr>
        <w:name w:val="5FA95F096C9848E792FD1F10AA973A0D"/>
        <w:category>
          <w:name w:val="General"/>
          <w:gallery w:val="placeholder"/>
        </w:category>
        <w:types>
          <w:type w:val="bbPlcHdr"/>
        </w:types>
        <w:behaviors>
          <w:behavior w:val="content"/>
        </w:behaviors>
        <w:guid w:val="{1905E12F-5F11-4A0C-903C-7B892ADDDD1A}"/>
      </w:docPartPr>
      <w:docPartBody>
        <w:p w:rsidR="00AE593A" w:rsidRDefault="00135C8D">
          <w:pPr>
            <w:pStyle w:val="5FA95F096C9848E792FD1F10AA973A0D"/>
          </w:pPr>
          <w:r w:rsidRPr="00E237E8">
            <w:t>$0</w:t>
          </w:r>
        </w:p>
      </w:docPartBody>
    </w:docPart>
    <w:docPart>
      <w:docPartPr>
        <w:name w:val="9EDC0F0CCDE744D19FB650771455BE4E"/>
        <w:category>
          <w:name w:val="General"/>
          <w:gallery w:val="placeholder"/>
        </w:category>
        <w:types>
          <w:type w:val="bbPlcHdr"/>
        </w:types>
        <w:behaviors>
          <w:behavior w:val="content"/>
        </w:behaviors>
        <w:guid w:val="{BC3FE560-A59D-4807-BB19-75E2CE1246FD}"/>
      </w:docPartPr>
      <w:docPartBody>
        <w:p w:rsidR="00AE593A" w:rsidRDefault="00135C8D">
          <w:pPr>
            <w:pStyle w:val="9EDC0F0CCDE744D19FB650771455BE4E"/>
          </w:pPr>
          <w:r w:rsidRPr="00E237E8">
            <w:t>Cash-On-Hand (Working Capital)</w:t>
          </w:r>
        </w:p>
      </w:docPartBody>
    </w:docPart>
    <w:docPart>
      <w:docPartPr>
        <w:name w:val="8CA6179D08D54D67B92A312FFA795659"/>
        <w:category>
          <w:name w:val="General"/>
          <w:gallery w:val="placeholder"/>
        </w:category>
        <w:types>
          <w:type w:val="bbPlcHdr"/>
        </w:types>
        <w:behaviors>
          <w:behavior w:val="content"/>
        </w:behaviors>
        <w:guid w:val="{18A128B7-370F-44EA-B943-416B9F8F8303}"/>
      </w:docPartPr>
      <w:docPartBody>
        <w:p w:rsidR="00AE593A" w:rsidRDefault="00135C8D">
          <w:pPr>
            <w:pStyle w:val="8CA6179D08D54D67B92A312FFA795659"/>
          </w:pPr>
          <w:r w:rsidRPr="00E237E8">
            <w:t>$0</w:t>
          </w:r>
        </w:p>
      </w:docPartBody>
    </w:docPart>
    <w:docPart>
      <w:docPartPr>
        <w:name w:val="63613B3BEFE44F73B607F92FCA5006C9"/>
        <w:category>
          <w:name w:val="General"/>
          <w:gallery w:val="placeholder"/>
        </w:category>
        <w:types>
          <w:type w:val="bbPlcHdr"/>
        </w:types>
        <w:behaviors>
          <w:behavior w:val="content"/>
        </w:behaviors>
        <w:guid w:val="{804EA9BA-C770-47A9-BAC5-E49A17758163}"/>
      </w:docPartPr>
      <w:docPartBody>
        <w:p w:rsidR="00AE593A" w:rsidRDefault="00135C8D">
          <w:pPr>
            <w:pStyle w:val="63613B3BEFE44F73B607F92FCA5006C9"/>
          </w:pPr>
          <w:r w:rsidRPr="00E237E8">
            <w:t>$1,000</w:t>
          </w:r>
        </w:p>
      </w:docPartBody>
    </w:docPart>
    <w:docPart>
      <w:docPartPr>
        <w:name w:val="AA0635D856514529AC86CC2E3CF120C2"/>
        <w:category>
          <w:name w:val="General"/>
          <w:gallery w:val="placeholder"/>
        </w:category>
        <w:types>
          <w:type w:val="bbPlcHdr"/>
        </w:types>
        <w:behaviors>
          <w:behavior w:val="content"/>
        </w:behaviors>
        <w:guid w:val="{17116033-EABC-4D24-8225-2CA687065FA3}"/>
      </w:docPartPr>
      <w:docPartBody>
        <w:p w:rsidR="00AE593A" w:rsidRDefault="00135C8D">
          <w:pPr>
            <w:pStyle w:val="AA0635D856514529AC86CC2E3CF120C2"/>
          </w:pPr>
          <w:r w:rsidRPr="00E237E8">
            <w:t>$1,000</w:t>
          </w:r>
        </w:p>
      </w:docPartBody>
    </w:docPart>
    <w:docPart>
      <w:docPartPr>
        <w:name w:val="CEF8D81CD75E4AEE8C4BBA436B1AC018"/>
        <w:category>
          <w:name w:val="General"/>
          <w:gallery w:val="placeholder"/>
        </w:category>
        <w:types>
          <w:type w:val="bbPlcHdr"/>
        </w:types>
        <w:behaviors>
          <w:behavior w:val="content"/>
        </w:behaviors>
        <w:guid w:val="{1AED9497-A4BC-4BC1-954C-5FAE76F4573F}"/>
      </w:docPartPr>
      <w:docPartBody>
        <w:p w:rsidR="00AE593A" w:rsidRDefault="00135C8D">
          <w:pPr>
            <w:pStyle w:val="CEF8D81CD75E4AEE8C4BBA436B1AC018"/>
          </w:pPr>
          <w:r w:rsidRPr="00E237E8">
            <w:t>Miscellaneous</w:t>
          </w:r>
        </w:p>
      </w:docPartBody>
    </w:docPart>
    <w:docPart>
      <w:docPartPr>
        <w:name w:val="96A15291282A43248F1A40DB7D2E9C0F"/>
        <w:category>
          <w:name w:val="General"/>
          <w:gallery w:val="placeholder"/>
        </w:category>
        <w:types>
          <w:type w:val="bbPlcHdr"/>
        </w:types>
        <w:behaviors>
          <w:behavior w:val="content"/>
        </w:behaviors>
        <w:guid w:val="{ACE04E13-5630-470A-8E18-94A921EFCA39}"/>
      </w:docPartPr>
      <w:docPartBody>
        <w:p w:rsidR="00AE593A" w:rsidRDefault="00135C8D">
          <w:pPr>
            <w:pStyle w:val="96A15291282A43248F1A40DB7D2E9C0F"/>
          </w:pPr>
          <w:r w:rsidRPr="00E237E8">
            <w:t>$0</w:t>
          </w:r>
        </w:p>
      </w:docPartBody>
    </w:docPart>
    <w:docPart>
      <w:docPartPr>
        <w:name w:val="61EF96B19F0E4558BD4CB7E81D360ED1"/>
        <w:category>
          <w:name w:val="General"/>
          <w:gallery w:val="placeholder"/>
        </w:category>
        <w:types>
          <w:type w:val="bbPlcHdr"/>
        </w:types>
        <w:behaviors>
          <w:behavior w:val="content"/>
        </w:behaviors>
        <w:guid w:val="{1DD2E122-13B8-4C20-862D-90349C6258D3}"/>
      </w:docPartPr>
      <w:docPartBody>
        <w:p w:rsidR="00AE593A" w:rsidRDefault="00135C8D">
          <w:pPr>
            <w:pStyle w:val="61EF96B19F0E4558BD4CB7E81D360ED1"/>
          </w:pPr>
          <w:r w:rsidRPr="00E237E8">
            <w:t>$2,000</w:t>
          </w:r>
        </w:p>
      </w:docPartBody>
    </w:docPart>
    <w:docPart>
      <w:docPartPr>
        <w:name w:val="B79D2B757849490783CE50070C4E9C42"/>
        <w:category>
          <w:name w:val="General"/>
          <w:gallery w:val="placeholder"/>
        </w:category>
        <w:types>
          <w:type w:val="bbPlcHdr"/>
        </w:types>
        <w:behaviors>
          <w:behavior w:val="content"/>
        </w:behaviors>
        <w:guid w:val="{6400AAF5-027B-431F-A291-B976B1C4FE22}"/>
      </w:docPartPr>
      <w:docPartBody>
        <w:p w:rsidR="00AE593A" w:rsidRDefault="00135C8D">
          <w:pPr>
            <w:pStyle w:val="B79D2B757849490783CE50070C4E9C42"/>
          </w:pPr>
          <w:r w:rsidRPr="00E237E8">
            <w:t>$2,000</w:t>
          </w:r>
        </w:p>
      </w:docPartBody>
    </w:docPart>
    <w:docPart>
      <w:docPartPr>
        <w:name w:val="6D30614326C04598B8C16ADFAE83B1E6"/>
        <w:category>
          <w:name w:val="General"/>
          <w:gallery w:val="placeholder"/>
        </w:category>
        <w:types>
          <w:type w:val="bbPlcHdr"/>
        </w:types>
        <w:behaviors>
          <w:behavior w:val="content"/>
        </w:behaviors>
        <w:guid w:val="{A2C3E5C2-1B7F-46BA-BA5B-A47ACAB88A9D}"/>
      </w:docPartPr>
      <w:docPartBody>
        <w:p w:rsidR="00AE593A" w:rsidRDefault="00135C8D">
          <w:pPr>
            <w:pStyle w:val="6D30614326C04598B8C16ADFAE83B1E6"/>
          </w:pPr>
          <w:r w:rsidRPr="00E237E8">
            <w:t xml:space="preserve"> </w:t>
          </w:r>
          <w:r w:rsidRPr="00E237E8">
            <w:rPr>
              <w:rStyle w:val="Bold"/>
            </w:rPr>
            <w:t>ESTIMATED START-UP BUDGET</w:t>
          </w:r>
        </w:p>
      </w:docPartBody>
    </w:docPart>
    <w:docPart>
      <w:docPartPr>
        <w:name w:val="7772C76DCCC24E2CB9F4C596F06C7FEF"/>
        <w:category>
          <w:name w:val="General"/>
          <w:gallery w:val="placeholder"/>
        </w:category>
        <w:types>
          <w:type w:val="bbPlcHdr"/>
        </w:types>
        <w:behaviors>
          <w:behavior w:val="content"/>
        </w:behaviors>
        <w:guid w:val="{42CB9DEC-655F-4E8E-8438-F7BDB82D5A5C}"/>
      </w:docPartPr>
      <w:docPartBody>
        <w:p w:rsidR="00AE593A" w:rsidRDefault="00135C8D">
          <w:pPr>
            <w:pStyle w:val="7772C76DCCC24E2CB9F4C596F06C7FEF"/>
          </w:pPr>
          <w:r w:rsidRPr="00E237E8">
            <w:rPr>
              <w:rStyle w:val="Bold"/>
            </w:rPr>
            <w:t>$26,472</w:t>
          </w:r>
        </w:p>
      </w:docPartBody>
    </w:docPart>
    <w:docPart>
      <w:docPartPr>
        <w:name w:val="F8A89099DE1344B2A468791E533B0AE2"/>
        <w:category>
          <w:name w:val="General"/>
          <w:gallery w:val="placeholder"/>
        </w:category>
        <w:types>
          <w:type w:val="bbPlcHdr"/>
        </w:types>
        <w:behaviors>
          <w:behavior w:val="content"/>
        </w:behaviors>
        <w:guid w:val="{AE36FD17-EF86-4C81-BC14-C2954B3BD5B2}"/>
      </w:docPartPr>
      <w:docPartBody>
        <w:p w:rsidR="00AE593A" w:rsidRDefault="00135C8D">
          <w:pPr>
            <w:pStyle w:val="F8A89099DE1344B2A468791E533B0AE2"/>
          </w:pPr>
          <w:r w:rsidRPr="00E237E8">
            <w:t>*Based on part-time employees. This may change once you hit your growth benchmark.</w:t>
          </w:r>
        </w:p>
      </w:docPartBody>
    </w:docPart>
    <w:docPart>
      <w:docPartPr>
        <w:name w:val="0F761F6948CB4241BF86C7E957B9F082"/>
        <w:category>
          <w:name w:val="General"/>
          <w:gallery w:val="placeholder"/>
        </w:category>
        <w:types>
          <w:type w:val="bbPlcHdr"/>
        </w:types>
        <w:behaviors>
          <w:behavior w:val="content"/>
        </w:behaviors>
        <w:guid w:val="{55890941-E36F-45F5-8702-01517125DCDE}"/>
      </w:docPartPr>
      <w:docPartBody>
        <w:p w:rsidR="00AE593A" w:rsidRDefault="00135C8D">
          <w:pPr>
            <w:pStyle w:val="0F761F6948CB4241BF86C7E957B9F082"/>
          </w:pPr>
          <w:r w:rsidRPr="00E237E8">
            <w:rPr>
              <w:rStyle w:val="Bold"/>
            </w:rPr>
            <w:t>($2,996)</w:t>
          </w:r>
        </w:p>
      </w:docPartBody>
    </w:docPart>
    <w:docPart>
      <w:docPartPr>
        <w:name w:val="5BF517C8AFC34C14BE5C5F60018CB9E5"/>
        <w:category>
          <w:name w:val="General"/>
          <w:gallery w:val="placeholder"/>
        </w:category>
        <w:types>
          <w:type w:val="bbPlcHdr"/>
        </w:types>
        <w:behaviors>
          <w:behavior w:val="content"/>
        </w:behaviors>
        <w:guid w:val="{60846D68-C5FC-4A53-B117-B72DCA57F7D6}"/>
      </w:docPartPr>
      <w:docPartBody>
        <w:p w:rsidR="00AE593A" w:rsidRDefault="00135C8D">
          <w:pPr>
            <w:pStyle w:val="5BF517C8AFC34C14BE5C5F60018CB9E5"/>
          </w:pPr>
          <w:r w:rsidRPr="00E237E8">
            <w:rPr>
              <w:rStyle w:val="Bold"/>
            </w:rPr>
            <w:t>$1,594</w:t>
          </w:r>
        </w:p>
      </w:docPartBody>
    </w:docPart>
    <w:docPart>
      <w:docPartPr>
        <w:name w:val="EAE8767D2BF04797A5614BB9FDD24B48"/>
        <w:category>
          <w:name w:val="General"/>
          <w:gallery w:val="placeholder"/>
        </w:category>
        <w:types>
          <w:type w:val="bbPlcHdr"/>
        </w:types>
        <w:behaviors>
          <w:behavior w:val="content"/>
        </w:behaviors>
        <w:guid w:val="{FE13765A-BDBB-4B04-8727-2B1E9FF80029}"/>
      </w:docPartPr>
      <w:docPartBody>
        <w:p w:rsidR="00AE593A" w:rsidRDefault="00135C8D">
          <w:pPr>
            <w:pStyle w:val="EAE8767D2BF04797A5614BB9FDD24B48"/>
          </w:pPr>
          <w:r w:rsidRPr="00E237E8">
            <w:rPr>
              <w:rStyle w:val="Bold"/>
            </w:rPr>
            <w:t>$2,401</w:t>
          </w:r>
        </w:p>
      </w:docPartBody>
    </w:docPart>
    <w:docPart>
      <w:docPartPr>
        <w:name w:val="AC485C25ABF14F1C9F41C636125E5A05"/>
        <w:category>
          <w:name w:val="General"/>
          <w:gallery w:val="placeholder"/>
        </w:category>
        <w:types>
          <w:type w:val="bbPlcHdr"/>
        </w:types>
        <w:behaviors>
          <w:behavior w:val="content"/>
        </w:behaviors>
        <w:guid w:val="{8CDDC8FA-5EDF-4DBD-9ACE-E6F098AD8166}"/>
      </w:docPartPr>
      <w:docPartBody>
        <w:p w:rsidR="00AE593A" w:rsidRDefault="00135C8D">
          <w:pPr>
            <w:pStyle w:val="AC485C25ABF14F1C9F41C636125E5A05"/>
          </w:pPr>
          <w:r w:rsidRPr="00E237E8">
            <w:rPr>
              <w:rStyle w:val="Bold"/>
            </w:rPr>
            <w:t>($3,851)</w:t>
          </w:r>
        </w:p>
      </w:docPartBody>
    </w:docPart>
    <w:docPart>
      <w:docPartPr>
        <w:name w:val="078B6EDBFF5F4566899B4D5E363DF258"/>
        <w:category>
          <w:name w:val="General"/>
          <w:gallery w:val="placeholder"/>
        </w:category>
        <w:types>
          <w:type w:val="bbPlcHdr"/>
        </w:types>
        <w:behaviors>
          <w:behavior w:val="content"/>
        </w:behaviors>
        <w:guid w:val="{59CACDEF-9A6A-47A0-A865-620FA9267DE9}"/>
      </w:docPartPr>
      <w:docPartBody>
        <w:p w:rsidR="00AE593A" w:rsidRDefault="00135C8D">
          <w:pPr>
            <w:pStyle w:val="078B6EDBFF5F4566899B4D5E363DF258"/>
          </w:pPr>
          <w:r w:rsidRPr="00E237E8">
            <w:rPr>
              <w:rStyle w:val="Bold"/>
            </w:rPr>
            <w:t>($156)</w:t>
          </w:r>
        </w:p>
      </w:docPartBody>
    </w:docPart>
    <w:docPart>
      <w:docPartPr>
        <w:name w:val="5828629E6AB646238F883D9D56CB73FE"/>
        <w:category>
          <w:name w:val="General"/>
          <w:gallery w:val="placeholder"/>
        </w:category>
        <w:types>
          <w:type w:val="bbPlcHdr"/>
        </w:types>
        <w:behaviors>
          <w:behavior w:val="content"/>
        </w:behaviors>
        <w:guid w:val="{97B137F7-6A93-442F-8AA1-A207949034CB}"/>
      </w:docPartPr>
      <w:docPartBody>
        <w:p w:rsidR="00AE593A" w:rsidRDefault="00135C8D">
          <w:pPr>
            <w:pStyle w:val="5828629E6AB646238F883D9D56CB73FE"/>
          </w:pPr>
          <w:r w:rsidRPr="00E237E8">
            <w:rPr>
              <w:rStyle w:val="Bold"/>
            </w:rPr>
            <w:t>$676</w:t>
          </w:r>
        </w:p>
      </w:docPartBody>
    </w:docPart>
    <w:docPart>
      <w:docPartPr>
        <w:name w:val="D2144B70C90347499BFC8038BB8FC452"/>
        <w:category>
          <w:name w:val="General"/>
          <w:gallery w:val="placeholder"/>
        </w:category>
        <w:types>
          <w:type w:val="bbPlcHdr"/>
        </w:types>
        <w:behaviors>
          <w:behavior w:val="content"/>
        </w:behaviors>
        <w:guid w:val="{EA8DDDD0-CE51-44A3-9ABB-73968AF40B5A}"/>
      </w:docPartPr>
      <w:docPartBody>
        <w:p w:rsidR="00AE593A" w:rsidRDefault="00135C8D">
          <w:pPr>
            <w:pStyle w:val="D2144B70C90347499BFC8038BB8FC452"/>
          </w:pPr>
          <w:r w:rsidRPr="00E237E8">
            <w:rPr>
              <w:rStyle w:val="Bold"/>
            </w:rPr>
            <w:t>$1,488</w:t>
          </w:r>
        </w:p>
      </w:docPartBody>
    </w:docPart>
    <w:docPart>
      <w:docPartPr>
        <w:name w:val="0BCE2A4B9F7446D5A8AECEE941A9965A"/>
        <w:category>
          <w:name w:val="General"/>
          <w:gallery w:val="placeholder"/>
        </w:category>
        <w:types>
          <w:type w:val="bbPlcHdr"/>
        </w:types>
        <w:behaviors>
          <w:behavior w:val="content"/>
        </w:behaviors>
        <w:guid w:val="{5537EC6E-55C4-428B-BAC3-BF9A0DC2F0B2}"/>
      </w:docPartPr>
      <w:docPartBody>
        <w:p w:rsidR="00AE593A" w:rsidRDefault="00135C8D">
          <w:pPr>
            <w:pStyle w:val="0BCE2A4B9F7446D5A8AECEE941A9965A"/>
          </w:pPr>
          <w:r w:rsidRPr="00E237E8">
            <w:rPr>
              <w:rStyle w:val="Bold"/>
            </w:rPr>
            <w:t>$1,754</w:t>
          </w:r>
        </w:p>
      </w:docPartBody>
    </w:docPart>
    <w:docPart>
      <w:docPartPr>
        <w:name w:val="ADB941233C66476A9AFBA29F473428B3"/>
        <w:category>
          <w:name w:val="General"/>
          <w:gallery w:val="placeholder"/>
        </w:category>
        <w:types>
          <w:type w:val="bbPlcHdr"/>
        </w:types>
        <w:behaviors>
          <w:behavior w:val="content"/>
        </w:behaviors>
        <w:guid w:val="{63F172C0-86A5-41A4-886B-7A197C24A133}"/>
      </w:docPartPr>
      <w:docPartBody>
        <w:p w:rsidR="00AE593A" w:rsidRDefault="00135C8D">
          <w:pPr>
            <w:pStyle w:val="ADB941233C66476A9AFBA29F473428B3"/>
          </w:pPr>
          <w:r w:rsidRPr="00E237E8">
            <w:rPr>
              <w:rStyle w:val="Bold"/>
            </w:rPr>
            <w:t>($253)</w:t>
          </w:r>
        </w:p>
      </w:docPartBody>
    </w:docPart>
    <w:docPart>
      <w:docPartPr>
        <w:name w:val="9BDEC3C6F697424AB1F6C90FC9A467AA"/>
        <w:category>
          <w:name w:val="General"/>
          <w:gallery w:val="placeholder"/>
        </w:category>
        <w:types>
          <w:type w:val="bbPlcHdr"/>
        </w:types>
        <w:behaviors>
          <w:behavior w:val="content"/>
        </w:behaviors>
        <w:guid w:val="{319F25B2-8D24-4CC4-BC6F-6C7C5548FA20}"/>
      </w:docPartPr>
      <w:docPartBody>
        <w:p w:rsidR="00AE593A" w:rsidRDefault="00135C8D">
          <w:pPr>
            <w:pStyle w:val="9BDEC3C6F697424AB1F6C90FC9A467AA"/>
          </w:pPr>
          <w:r w:rsidRPr="00E237E8">
            <w:rPr>
              <w:rStyle w:val="Bold"/>
            </w:rPr>
            <w:t>($1,891)</w:t>
          </w:r>
        </w:p>
      </w:docPartBody>
    </w:docPart>
    <w:docPart>
      <w:docPartPr>
        <w:name w:val="18B565CCB1304AB9AAFDF6373450A3A7"/>
        <w:category>
          <w:name w:val="General"/>
          <w:gallery w:val="placeholder"/>
        </w:category>
        <w:types>
          <w:type w:val="bbPlcHdr"/>
        </w:types>
        <w:behaviors>
          <w:behavior w:val="content"/>
        </w:behaviors>
        <w:guid w:val="{4F89C1C8-3A50-456E-A7BB-8D29C5181BFE}"/>
      </w:docPartPr>
      <w:docPartBody>
        <w:p w:rsidR="00AE593A" w:rsidRDefault="00135C8D">
          <w:pPr>
            <w:pStyle w:val="18B565CCB1304AB9AAFDF6373450A3A7"/>
          </w:pPr>
          <w:r w:rsidRPr="00E237E8">
            <w:rPr>
              <w:rStyle w:val="Bold"/>
            </w:rPr>
            <w:t>$2,270</w:t>
          </w:r>
        </w:p>
      </w:docPartBody>
    </w:docPart>
    <w:docPart>
      <w:docPartPr>
        <w:name w:val="F0DEB18428894D4AA8B0E4CC23BE37A6"/>
        <w:category>
          <w:name w:val="General"/>
          <w:gallery w:val="placeholder"/>
        </w:category>
        <w:types>
          <w:type w:val="bbPlcHdr"/>
        </w:types>
        <w:behaviors>
          <w:behavior w:val="content"/>
        </w:behaviors>
        <w:guid w:val="{4BC87ADF-E231-4A77-81C8-32A03CF4387A}"/>
      </w:docPartPr>
      <w:docPartBody>
        <w:p w:rsidR="00AE593A" w:rsidRDefault="00135C8D">
          <w:pPr>
            <w:pStyle w:val="F0DEB18428894D4AA8B0E4CC23BE37A6"/>
          </w:pPr>
          <w:r w:rsidRPr="00E237E8">
            <w:rPr>
              <w:rStyle w:val="Bold"/>
            </w:rPr>
            <w:t>$1,213</w:t>
          </w:r>
        </w:p>
      </w:docPartBody>
    </w:docPart>
    <w:docPart>
      <w:docPartPr>
        <w:name w:val="387751B12E1F47F4A71E82A2F1230B4D"/>
        <w:category>
          <w:name w:val="General"/>
          <w:gallery w:val="placeholder"/>
        </w:category>
        <w:types>
          <w:type w:val="bbPlcHdr"/>
        </w:types>
        <w:behaviors>
          <w:behavior w:val="content"/>
        </w:behaviors>
        <w:guid w:val="{85E24C30-0612-40A8-8B87-D738CC37417A}"/>
      </w:docPartPr>
      <w:docPartBody>
        <w:p w:rsidR="00AE593A" w:rsidRDefault="00135C8D">
          <w:pPr>
            <w:pStyle w:val="387751B12E1F47F4A71E82A2F1230B4D"/>
          </w:pPr>
          <w:r w:rsidRPr="00E237E8">
            <w:rPr>
              <w:rStyle w:val="Bold"/>
            </w:rPr>
            <w:t>$2,246</w:t>
          </w:r>
        </w:p>
      </w:docPartBody>
    </w:docPart>
    <w:docPart>
      <w:docPartPr>
        <w:name w:val="D539F90A251D49868958F533FF72FE62"/>
        <w:category>
          <w:name w:val="General"/>
          <w:gallery w:val="placeholder"/>
        </w:category>
        <w:types>
          <w:type w:val="bbPlcHdr"/>
        </w:types>
        <w:behaviors>
          <w:behavior w:val="content"/>
        </w:behaviors>
        <w:guid w:val="{65391750-E57A-415B-9A01-650353BB0624}"/>
      </w:docPartPr>
      <w:docPartBody>
        <w:p w:rsidR="00AE593A" w:rsidRDefault="00135C8D">
          <w:pPr>
            <w:pStyle w:val="D539F90A251D49868958F533FF72FE62"/>
          </w:pPr>
          <w:r w:rsidRPr="00E237E8">
            <w:t>*In the service industry, Cost of Goods Sold is the monetized value of the time spent on the client.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ED7D31" w:themeColor="accent2"/>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A5A5A5" w:themeColor="accent3"/>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C1828"/>
    <w:multiLevelType w:val="hybridMultilevel"/>
    <w:tmpl w:val="45148FEC"/>
    <w:lvl w:ilvl="0" w:tplc="C9B6E9BC">
      <w:start w:val="1"/>
      <w:numFmt w:val="decimal"/>
      <w:pStyle w:val="ListNumber"/>
      <w:lvlText w:val="%1."/>
      <w:lvlJc w:val="left"/>
      <w:pPr>
        <w:ind w:left="720" w:hanging="360"/>
      </w:pPr>
      <w:rPr>
        <w:rFonts w:hint="default"/>
        <w:b/>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5"/>
  </w:num>
  <w:num w:numId="5">
    <w:abstractNumId w:val="2"/>
  </w:num>
  <w:num w:numId="6">
    <w:abstractNumId w:val="1"/>
  </w:num>
  <w:num w:numId="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C8D"/>
    <w:rsid w:val="00135C8D"/>
    <w:rsid w:val="006E2F90"/>
    <w:rsid w:val="00AE593A"/>
    <w:rsid w:val="00CD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3BF61C2F3B499996E0FAAAAEEC0D21">
    <w:name w:val="7A3BF61C2F3B499996E0FAAAAEEC0D21"/>
  </w:style>
  <w:style w:type="paragraph" w:customStyle="1" w:styleId="08D4307229AC4FB9A5C39DB110AE7F55">
    <w:name w:val="08D4307229AC4FB9A5C39DB110AE7F55"/>
  </w:style>
  <w:style w:type="paragraph" w:customStyle="1" w:styleId="10DA1722DA1A4ECDA455EAB99C1D3A7B">
    <w:name w:val="10DA1722DA1A4ECDA455EAB99C1D3A7B"/>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sz w:val="24"/>
    </w:rPr>
  </w:style>
  <w:style w:type="paragraph" w:customStyle="1" w:styleId="6E80FD2782AE4D5FB297EB3392481EEE">
    <w:name w:val="6E80FD2782AE4D5FB297EB3392481EEE"/>
  </w:style>
  <w:style w:type="paragraph" w:customStyle="1" w:styleId="A2C7398F4DB44DC9B05C01F7A2A00B82">
    <w:name w:val="A2C7398F4DB44DC9B05C01F7A2A00B82"/>
  </w:style>
  <w:style w:type="paragraph" w:customStyle="1" w:styleId="D6DB3CAE1A6F41E9B9C3578B75A68FA3">
    <w:name w:val="D6DB3CAE1A6F41E9B9C3578B75A68FA3"/>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sz w:val="24"/>
    </w:rPr>
  </w:style>
  <w:style w:type="paragraph" w:customStyle="1" w:styleId="14279545D3B84CE8A36B4DC0D5C355BE">
    <w:name w:val="14279545D3B84CE8A36B4DC0D5C355BE"/>
  </w:style>
  <w:style w:type="paragraph" w:customStyle="1" w:styleId="5C5A081B9A1D42A0B50A8096AF68812A">
    <w:name w:val="5C5A081B9A1D42A0B50A8096AF68812A"/>
  </w:style>
  <w:style w:type="paragraph" w:customStyle="1" w:styleId="6FDBCFB9E35A48AFAD38C91A6697F9EE">
    <w:name w:val="6FDBCFB9E35A48AFAD38C91A6697F9EE"/>
  </w:style>
  <w:style w:type="character" w:customStyle="1" w:styleId="Bold">
    <w:name w:val="Bold"/>
    <w:uiPriority w:val="1"/>
    <w:qFormat/>
    <w:rPr>
      <w:b/>
      <w:bCs/>
    </w:rPr>
  </w:style>
  <w:style w:type="paragraph" w:customStyle="1" w:styleId="D7F50378F9274DB0B7C5A4F7A684304B">
    <w:name w:val="D7F50378F9274DB0B7C5A4F7A684304B"/>
  </w:style>
  <w:style w:type="paragraph" w:customStyle="1" w:styleId="709CE67F8FE44680ACA1E5B388D2C5AA">
    <w:name w:val="709CE67F8FE44680ACA1E5B388D2C5AA"/>
  </w:style>
  <w:style w:type="paragraph" w:customStyle="1" w:styleId="44358DE1351B40C19E6EDF9268C12782">
    <w:name w:val="44358DE1351B40C19E6EDF9268C12782"/>
  </w:style>
  <w:style w:type="paragraph" w:customStyle="1" w:styleId="59D72744D4294D25BD6682E4EBC75A57">
    <w:name w:val="59D72744D4294D25BD6682E4EBC75A57"/>
  </w:style>
  <w:style w:type="paragraph" w:customStyle="1" w:styleId="4B515013225345E5AB19F9EA352D38B4">
    <w:name w:val="4B515013225345E5AB19F9EA352D38B4"/>
  </w:style>
  <w:style w:type="paragraph" w:customStyle="1" w:styleId="F66570AB30D645FF8D02D73F23B231BF">
    <w:name w:val="F66570AB30D645FF8D02D73F23B231BF"/>
  </w:style>
  <w:style w:type="paragraph" w:customStyle="1" w:styleId="48B6848681494761AF1117AC8FFEE567">
    <w:name w:val="48B6848681494761AF1117AC8FFEE567"/>
  </w:style>
  <w:style w:type="paragraph" w:customStyle="1" w:styleId="423114A8D68F425A9C4AE072567834CF">
    <w:name w:val="423114A8D68F425A9C4AE072567834CF"/>
  </w:style>
  <w:style w:type="paragraph" w:customStyle="1" w:styleId="261934965AFC4351BB170F59E6734129">
    <w:name w:val="261934965AFC4351BB170F59E6734129"/>
  </w:style>
  <w:style w:type="paragraph" w:customStyle="1" w:styleId="80C900DF9A52456097FC4BA55CD3C34B">
    <w:name w:val="80C900DF9A52456097FC4BA55CD3C34B"/>
  </w:style>
  <w:style w:type="paragraph" w:customStyle="1" w:styleId="D22A3769758B4346B9CA61875C2ADDF5">
    <w:name w:val="D22A3769758B4346B9CA61875C2ADDF5"/>
  </w:style>
  <w:style w:type="paragraph" w:customStyle="1" w:styleId="2F1317EACD6141C0A275092022CC15FB">
    <w:name w:val="2F1317EACD6141C0A275092022CC15FB"/>
  </w:style>
  <w:style w:type="paragraph" w:customStyle="1" w:styleId="D216CA1593444E0684A079C50A2CD40F">
    <w:name w:val="D216CA1593444E0684A079C50A2CD40F"/>
  </w:style>
  <w:style w:type="paragraph" w:customStyle="1" w:styleId="83B1CF4B54264428A17F47292AE6393D">
    <w:name w:val="83B1CF4B54264428A17F47292AE6393D"/>
  </w:style>
  <w:style w:type="paragraph" w:customStyle="1" w:styleId="3D742E051B3143F5AF8BC133ECE3F235">
    <w:name w:val="3D742E051B3143F5AF8BC133ECE3F235"/>
  </w:style>
  <w:style w:type="paragraph" w:customStyle="1" w:styleId="F97010E07DC94DD0B16498F20750455A">
    <w:name w:val="F97010E07DC94DD0B16498F20750455A"/>
  </w:style>
  <w:style w:type="paragraph" w:customStyle="1" w:styleId="DF6894272A50410A8658F797D8E9D5C0">
    <w:name w:val="DF6894272A50410A8658F797D8E9D5C0"/>
  </w:style>
  <w:style w:type="paragraph" w:customStyle="1" w:styleId="3F0B19969EE64505AC6B1D0278D47318">
    <w:name w:val="3F0B19969EE64505AC6B1D0278D47318"/>
  </w:style>
  <w:style w:type="paragraph" w:customStyle="1" w:styleId="0E2CF82C74B443B29A72F1B205D3C0FB">
    <w:name w:val="0E2CF82C74B443B29A72F1B205D3C0FB"/>
  </w:style>
  <w:style w:type="paragraph" w:customStyle="1" w:styleId="AD6D69FFFD9D47D7AB9C9CAFA5350B7E">
    <w:name w:val="AD6D69FFFD9D47D7AB9C9CAFA5350B7E"/>
  </w:style>
  <w:style w:type="paragraph" w:customStyle="1" w:styleId="F74A62FFED2B40989732BF360DFBA1FC">
    <w:name w:val="F74A62FFED2B40989732BF360DFBA1FC"/>
  </w:style>
  <w:style w:type="paragraph" w:customStyle="1" w:styleId="691C0A0D46E240A79C139EC8DA27E8CF">
    <w:name w:val="691C0A0D46E240A79C139EC8DA27E8CF"/>
  </w:style>
  <w:style w:type="paragraph" w:customStyle="1" w:styleId="20E3EF503D58407EB5A5AF3F88A68BDC">
    <w:name w:val="20E3EF503D58407EB5A5AF3F88A68BDC"/>
  </w:style>
  <w:style w:type="paragraph" w:customStyle="1" w:styleId="F1E7C26D50BD47C1AB4B1C040D1A251C">
    <w:name w:val="F1E7C26D50BD47C1AB4B1C040D1A251C"/>
  </w:style>
  <w:style w:type="paragraph" w:customStyle="1" w:styleId="30F324A7A964437397E53922AFC98113">
    <w:name w:val="30F324A7A964437397E53922AFC98113"/>
  </w:style>
  <w:style w:type="paragraph" w:customStyle="1" w:styleId="4A78131DB4D0491EB73A6E5445F64436">
    <w:name w:val="4A78131DB4D0491EB73A6E5445F64436"/>
  </w:style>
  <w:style w:type="paragraph" w:customStyle="1" w:styleId="C53ADD889FC74C5BA1FC42085A02C137">
    <w:name w:val="C53ADD889FC74C5BA1FC42085A02C137"/>
  </w:style>
  <w:style w:type="paragraph" w:customStyle="1" w:styleId="AA774C81F29D4DFBAEDE7FECA1AE1309">
    <w:name w:val="AA774C81F29D4DFBAEDE7FECA1AE1309"/>
  </w:style>
  <w:style w:type="paragraph" w:customStyle="1" w:styleId="AF73FDD3BC0543A0A4245EB37667AF49">
    <w:name w:val="AF73FDD3BC0543A0A4245EB37667AF49"/>
  </w:style>
  <w:style w:type="paragraph" w:customStyle="1" w:styleId="C5A7781E7FFE439889703D77056155E2">
    <w:name w:val="C5A7781E7FFE439889703D77056155E2"/>
  </w:style>
  <w:style w:type="paragraph" w:customStyle="1" w:styleId="82C1848DE6654A7299FEC4ACA517FBA8">
    <w:name w:val="82C1848DE6654A7299FEC4ACA517FBA8"/>
  </w:style>
  <w:style w:type="paragraph" w:customStyle="1" w:styleId="CDD65E2FCD22435180131E8A060D2E00">
    <w:name w:val="CDD65E2FCD22435180131E8A060D2E00"/>
  </w:style>
  <w:style w:type="paragraph" w:customStyle="1" w:styleId="2FD162DA03E64387B5DE7ECDE5FF418D">
    <w:name w:val="2FD162DA03E64387B5DE7ECDE5FF418D"/>
  </w:style>
  <w:style w:type="paragraph" w:customStyle="1" w:styleId="1CE1ECD454194FA5AF89D4E739B6904D">
    <w:name w:val="1CE1ECD454194FA5AF89D4E739B6904D"/>
  </w:style>
  <w:style w:type="paragraph" w:customStyle="1" w:styleId="269DD2BB563B4ED99292BF1E8A0DB1E5">
    <w:name w:val="269DD2BB563B4ED99292BF1E8A0DB1E5"/>
  </w:style>
  <w:style w:type="paragraph" w:customStyle="1" w:styleId="228B8377CA6344BFA12880226BAE1C35">
    <w:name w:val="228B8377CA6344BFA12880226BAE1C35"/>
  </w:style>
  <w:style w:type="paragraph" w:customStyle="1" w:styleId="2F5AD8B8CD7640ACA391B88E3695FA63">
    <w:name w:val="2F5AD8B8CD7640ACA391B88E3695FA63"/>
  </w:style>
  <w:style w:type="paragraph" w:customStyle="1" w:styleId="2AC19729C0EA4AC4841D1AEA2D072CE6">
    <w:name w:val="2AC19729C0EA4AC4841D1AEA2D072CE6"/>
  </w:style>
  <w:style w:type="paragraph" w:customStyle="1" w:styleId="F54249E13BCC446B8676244BE73EDE2E">
    <w:name w:val="F54249E13BCC446B8676244BE73EDE2E"/>
  </w:style>
  <w:style w:type="paragraph" w:customStyle="1" w:styleId="2A4C7A5ABA8142F7AA09A5ED55E2B13D">
    <w:name w:val="2A4C7A5ABA8142F7AA09A5ED55E2B13D"/>
  </w:style>
  <w:style w:type="paragraph" w:customStyle="1" w:styleId="B6E4AE7C3B5E4D7E8B4849FE222C37ED">
    <w:name w:val="B6E4AE7C3B5E4D7E8B4849FE222C37ED"/>
  </w:style>
  <w:style w:type="paragraph" w:customStyle="1" w:styleId="04AB8D50A22845A1A25F312E6861B95D">
    <w:name w:val="04AB8D50A22845A1A25F312E6861B95D"/>
  </w:style>
  <w:style w:type="paragraph" w:customStyle="1" w:styleId="74350729188241D7B53DC269D638D903">
    <w:name w:val="74350729188241D7B53DC269D638D903"/>
  </w:style>
  <w:style w:type="paragraph" w:customStyle="1" w:styleId="8FB55A6D22F244F18968346AF2CAFD10">
    <w:name w:val="8FB55A6D22F244F18968346AF2CAFD10"/>
  </w:style>
  <w:style w:type="paragraph" w:customStyle="1" w:styleId="363CB0C7AD224BBF927737791BB2ECD8">
    <w:name w:val="363CB0C7AD224BBF927737791BB2ECD8"/>
  </w:style>
  <w:style w:type="paragraph" w:customStyle="1" w:styleId="7B0E3253DC2E4EC1B2C9027D7FB6FFCA">
    <w:name w:val="7B0E3253DC2E4EC1B2C9027D7FB6FFCA"/>
  </w:style>
  <w:style w:type="paragraph" w:customStyle="1" w:styleId="4E708218084345CFB81A55D4ACBF515D">
    <w:name w:val="4E708218084345CFB81A55D4ACBF515D"/>
  </w:style>
  <w:style w:type="paragraph" w:customStyle="1" w:styleId="C21C310D7FDB434886BC3253049EA2B6">
    <w:name w:val="C21C310D7FDB434886BC3253049EA2B6"/>
  </w:style>
  <w:style w:type="paragraph" w:customStyle="1" w:styleId="75D9F98E6CA84C0A9384662D3DE644CE">
    <w:name w:val="75D9F98E6CA84C0A9384662D3DE644CE"/>
  </w:style>
  <w:style w:type="paragraph" w:customStyle="1" w:styleId="03C7876FBF2A462A96AB3247E413DF71">
    <w:name w:val="03C7876FBF2A462A96AB3247E413DF71"/>
  </w:style>
  <w:style w:type="paragraph" w:customStyle="1" w:styleId="2F2AE127B2EC43DB8C313D86988810A7">
    <w:name w:val="2F2AE127B2EC43DB8C313D86988810A7"/>
  </w:style>
  <w:style w:type="paragraph" w:customStyle="1" w:styleId="0D02CE47F31C48D08096A99340C3B7CE">
    <w:name w:val="0D02CE47F31C48D08096A99340C3B7CE"/>
  </w:style>
  <w:style w:type="paragraph" w:customStyle="1" w:styleId="507A88BD48D446D29317DA8EDBE22AAA">
    <w:name w:val="507A88BD48D446D29317DA8EDBE22AAA"/>
  </w:style>
  <w:style w:type="paragraph" w:customStyle="1" w:styleId="BDAEA1C4C35F4647AD2CDFCF23F7EB72">
    <w:name w:val="BDAEA1C4C35F4647AD2CDFCF23F7EB72"/>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sz w:val="20"/>
    </w:rPr>
  </w:style>
  <w:style w:type="paragraph" w:customStyle="1" w:styleId="1E290DB11E3747C7AF1E35AAC06412F3">
    <w:name w:val="1E290DB11E3747C7AF1E35AAC06412F3"/>
  </w:style>
  <w:style w:type="paragraph" w:customStyle="1" w:styleId="D0BB465DE99F406FB002ACB741A20786">
    <w:name w:val="D0BB465DE99F406FB002ACB741A20786"/>
  </w:style>
  <w:style w:type="paragraph" w:customStyle="1" w:styleId="Graphbullet2">
    <w:name w:val="Graph bullet 2"/>
    <w:basedOn w:val="Normal"/>
    <w:qFormat/>
    <w:pPr>
      <w:numPr>
        <w:numId w:val="4"/>
      </w:numPr>
      <w:spacing w:after="0" w:line="216" w:lineRule="auto"/>
      <w:ind w:left="284" w:hanging="284"/>
    </w:pPr>
    <w:rPr>
      <w:rFonts w:eastAsiaTheme="minorHAnsi"/>
      <w:color w:val="595959" w:themeColor="text1" w:themeTint="A6"/>
      <w:sz w:val="20"/>
    </w:rPr>
  </w:style>
  <w:style w:type="paragraph" w:customStyle="1" w:styleId="ABF86D1D22074A5192CD2043D692145B">
    <w:name w:val="ABF86D1D22074A5192CD2043D692145B"/>
  </w:style>
  <w:style w:type="paragraph" w:customStyle="1" w:styleId="1FCF169F4483461D898E0A86FF2E479F">
    <w:name w:val="1FCF169F4483461D898E0A86FF2E479F"/>
  </w:style>
  <w:style w:type="paragraph" w:customStyle="1" w:styleId="Graphbullet3">
    <w:name w:val="Graph bullet 3"/>
    <w:basedOn w:val="Normal"/>
    <w:qFormat/>
    <w:pPr>
      <w:numPr>
        <w:numId w:val="5"/>
      </w:numPr>
      <w:spacing w:after="0" w:line="216" w:lineRule="auto"/>
      <w:ind w:left="284" w:hanging="284"/>
    </w:pPr>
    <w:rPr>
      <w:rFonts w:eastAsiaTheme="minorHAnsi"/>
      <w:color w:val="595959" w:themeColor="text1" w:themeTint="A6"/>
      <w:sz w:val="20"/>
    </w:rPr>
  </w:style>
  <w:style w:type="paragraph" w:customStyle="1" w:styleId="65C66435DF7246BCAE496FCC134AA173">
    <w:name w:val="65C66435DF7246BCAE496FCC134AA173"/>
  </w:style>
  <w:style w:type="paragraph" w:customStyle="1" w:styleId="9F6559C635B147C2A30EA60C2E23B8F7">
    <w:name w:val="9F6559C635B147C2A30EA60C2E23B8F7"/>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sz w:val="20"/>
    </w:rPr>
  </w:style>
  <w:style w:type="paragraph" w:customStyle="1" w:styleId="0DE641E3454E4F0E8C85553DA9F62C70">
    <w:name w:val="0DE641E3454E4F0E8C85553DA9F62C70"/>
  </w:style>
  <w:style w:type="paragraph" w:customStyle="1" w:styleId="EF15C18D56E444829DC62CBB6A5AB64E">
    <w:name w:val="EF15C18D56E444829DC62CBB6A5AB64E"/>
  </w:style>
  <w:style w:type="paragraph" w:customStyle="1" w:styleId="DF0CABA2BC664B3BA9FB64944B6406EA">
    <w:name w:val="DF0CABA2BC664B3BA9FB64944B6406EA"/>
  </w:style>
  <w:style w:type="paragraph" w:customStyle="1" w:styleId="01B934C331214F72A2AC0BFDD05B4566">
    <w:name w:val="01B934C331214F72A2AC0BFDD05B4566"/>
  </w:style>
  <w:style w:type="paragraph" w:customStyle="1" w:styleId="D8E84ACC056E4663AD356DB754B9AF0A">
    <w:name w:val="D8E84ACC056E4663AD356DB754B9AF0A"/>
  </w:style>
  <w:style w:type="paragraph" w:customStyle="1" w:styleId="801ACE1FB7C84BF4B4CA3583355AD771">
    <w:name w:val="801ACE1FB7C84BF4B4CA3583355AD771"/>
  </w:style>
  <w:style w:type="paragraph" w:customStyle="1" w:styleId="721BDB449B2945C0BE096720CF11E80A">
    <w:name w:val="721BDB449B2945C0BE096720CF11E80A"/>
  </w:style>
  <w:style w:type="paragraph" w:customStyle="1" w:styleId="5D963B03F8754B6BB2AF8E1745C44CB7">
    <w:name w:val="5D963B03F8754B6BB2AF8E1745C44CB7"/>
  </w:style>
  <w:style w:type="paragraph" w:customStyle="1" w:styleId="C7D94B35B79E420AA39E1AD7864436E1">
    <w:name w:val="C7D94B35B79E420AA39E1AD7864436E1"/>
  </w:style>
  <w:style w:type="paragraph" w:customStyle="1" w:styleId="2F4A4B4690404E1CA99A9267F2747B8A">
    <w:name w:val="2F4A4B4690404E1CA99A9267F2747B8A"/>
  </w:style>
  <w:style w:type="paragraph" w:customStyle="1" w:styleId="BACEA13EE52C43D98D331D9919845BA5">
    <w:name w:val="BACEA13EE52C43D98D331D9919845BA5"/>
  </w:style>
  <w:style w:type="paragraph" w:customStyle="1" w:styleId="CBE20B7EC116466398D2F92E7B9B29E8">
    <w:name w:val="CBE20B7EC116466398D2F92E7B9B29E8"/>
  </w:style>
  <w:style w:type="paragraph" w:customStyle="1" w:styleId="56F88641F3664A86922CA77CF596FBC1">
    <w:name w:val="56F88641F3664A86922CA77CF596FBC1"/>
  </w:style>
  <w:style w:type="paragraph" w:customStyle="1" w:styleId="4020680BD8FB419F9B35C264AD394D0F">
    <w:name w:val="4020680BD8FB419F9B35C264AD394D0F"/>
  </w:style>
  <w:style w:type="paragraph" w:customStyle="1" w:styleId="BE16E449338849129AB3039459F7E59E">
    <w:name w:val="BE16E449338849129AB3039459F7E59E"/>
  </w:style>
  <w:style w:type="paragraph" w:customStyle="1" w:styleId="F4128D99D77A4459A3383C962BF411ED">
    <w:name w:val="F4128D99D77A4459A3383C962BF411ED"/>
  </w:style>
  <w:style w:type="paragraph" w:customStyle="1" w:styleId="3C4D974254C04F4889E9A2E9E2B2CEF2">
    <w:name w:val="3C4D974254C04F4889E9A2E9E2B2CEF2"/>
  </w:style>
  <w:style w:type="paragraph" w:customStyle="1" w:styleId="8BB92B37173C478E9550A87BDDEE6AD3">
    <w:name w:val="8BB92B37173C478E9550A87BDDEE6AD3"/>
  </w:style>
  <w:style w:type="paragraph" w:customStyle="1" w:styleId="20B7EF1352FE475892C47F26D298FC3B">
    <w:name w:val="20B7EF1352FE475892C47F26D298FC3B"/>
  </w:style>
  <w:style w:type="paragraph" w:customStyle="1" w:styleId="D4EDC43D3C8A444E808D0611FFEEB701">
    <w:name w:val="D4EDC43D3C8A444E808D0611FFEEB701"/>
  </w:style>
  <w:style w:type="paragraph" w:customStyle="1" w:styleId="6F038BA8D7F94E22AA7929E72CFC3BD4">
    <w:name w:val="6F038BA8D7F94E22AA7929E72CFC3BD4"/>
  </w:style>
  <w:style w:type="paragraph" w:styleId="ListBullet2">
    <w:name w:val="List Bullet 2"/>
    <w:basedOn w:val="Normal"/>
    <w:uiPriority w:val="99"/>
    <w:pPr>
      <w:numPr>
        <w:numId w:val="7"/>
      </w:numPr>
      <w:spacing w:after="120" w:line="288" w:lineRule="auto"/>
    </w:pPr>
    <w:rPr>
      <w:rFonts w:eastAsiaTheme="minorHAnsi"/>
      <w:color w:val="595959" w:themeColor="text1" w:themeTint="A6"/>
      <w:sz w:val="24"/>
    </w:rPr>
  </w:style>
  <w:style w:type="paragraph" w:customStyle="1" w:styleId="4322EE0C17104107A23D904564579E2E">
    <w:name w:val="4322EE0C17104107A23D904564579E2E"/>
  </w:style>
  <w:style w:type="paragraph" w:customStyle="1" w:styleId="1DFD937F72B34B7E95A590E06E00EABB">
    <w:name w:val="1DFD937F72B34B7E95A590E06E00EABB"/>
  </w:style>
  <w:style w:type="paragraph" w:customStyle="1" w:styleId="00DD564A8313432F97E403D84A1D2A30">
    <w:name w:val="00DD564A8313432F97E403D84A1D2A30"/>
  </w:style>
  <w:style w:type="paragraph" w:customStyle="1" w:styleId="3B2B1BC98DD1467F974B85B68DB0BFEC">
    <w:name w:val="3B2B1BC98DD1467F974B85B68DB0BFEC"/>
  </w:style>
  <w:style w:type="paragraph" w:customStyle="1" w:styleId="B891A415058747ABBA6960D3A26C7B54">
    <w:name w:val="B891A415058747ABBA6960D3A26C7B54"/>
  </w:style>
  <w:style w:type="paragraph" w:customStyle="1" w:styleId="B83AE0FAF50749D6A150BDEF5AEA113B">
    <w:name w:val="B83AE0FAF50749D6A150BDEF5AEA113B"/>
  </w:style>
  <w:style w:type="paragraph" w:customStyle="1" w:styleId="368DCE37952B482F9AFEA59D7A2AFAE3">
    <w:name w:val="368DCE37952B482F9AFEA59D7A2AFAE3"/>
  </w:style>
  <w:style w:type="paragraph" w:customStyle="1" w:styleId="5AFDF00A76FD4528B12A5C87D90F3CE3">
    <w:name w:val="5AFDF00A76FD4528B12A5C87D90F3CE3"/>
  </w:style>
  <w:style w:type="paragraph" w:customStyle="1" w:styleId="E7B5F30EAF784EA58F9D6B529C672028">
    <w:name w:val="E7B5F30EAF784EA58F9D6B529C672028"/>
  </w:style>
  <w:style w:type="paragraph" w:customStyle="1" w:styleId="6D7DCC8D7A3A43B295D4E7690E6D3266">
    <w:name w:val="6D7DCC8D7A3A43B295D4E7690E6D3266"/>
  </w:style>
  <w:style w:type="paragraph" w:customStyle="1" w:styleId="40358C4277D949E39897030BAACD15D0">
    <w:name w:val="40358C4277D949E39897030BAACD15D0"/>
  </w:style>
  <w:style w:type="paragraph" w:customStyle="1" w:styleId="7DEF170FF6F940C9A219EA9DB237B137">
    <w:name w:val="7DEF170FF6F940C9A219EA9DB237B137"/>
  </w:style>
  <w:style w:type="paragraph" w:customStyle="1" w:styleId="6019631F5ADA4618A7F040FCA36D79EB">
    <w:name w:val="6019631F5ADA4618A7F040FCA36D79EB"/>
  </w:style>
  <w:style w:type="paragraph" w:customStyle="1" w:styleId="8F995D3AB2444CBC8D96E99873DD9021">
    <w:name w:val="8F995D3AB2444CBC8D96E99873DD9021"/>
  </w:style>
  <w:style w:type="paragraph" w:customStyle="1" w:styleId="3702E73E24C947638CA2AB7076001903">
    <w:name w:val="3702E73E24C947638CA2AB7076001903"/>
  </w:style>
  <w:style w:type="paragraph" w:customStyle="1" w:styleId="D8EB3F5226734E36B3FCA1C811F09E08">
    <w:name w:val="D8EB3F5226734E36B3FCA1C811F09E08"/>
  </w:style>
  <w:style w:type="paragraph" w:customStyle="1" w:styleId="B2B03B6070FA4AD3A6B34C68D50722F0">
    <w:name w:val="B2B03B6070FA4AD3A6B34C68D50722F0"/>
  </w:style>
  <w:style w:type="paragraph" w:customStyle="1" w:styleId="C60FAC50644249E987EBAF922786F941">
    <w:name w:val="C60FAC50644249E987EBAF922786F941"/>
  </w:style>
  <w:style w:type="paragraph" w:customStyle="1" w:styleId="5BD468032254427C9B915C3DD3FA2325">
    <w:name w:val="5BD468032254427C9B915C3DD3FA2325"/>
  </w:style>
  <w:style w:type="paragraph" w:customStyle="1" w:styleId="E83AB0689EAE43A09679D5B2E1F34D6E">
    <w:name w:val="E83AB0689EAE43A09679D5B2E1F34D6E"/>
  </w:style>
  <w:style w:type="paragraph" w:customStyle="1" w:styleId="A158B37E4EB4420C93BF8574046F84BE">
    <w:name w:val="A158B37E4EB4420C93BF8574046F84BE"/>
  </w:style>
  <w:style w:type="paragraph" w:customStyle="1" w:styleId="306DDFC0CF4F46B685E0FB78E0EB6174">
    <w:name w:val="306DDFC0CF4F46B685E0FB78E0EB6174"/>
  </w:style>
  <w:style w:type="paragraph" w:customStyle="1" w:styleId="F22FBF3912B545BF87ADBC58088B957A">
    <w:name w:val="F22FBF3912B545BF87ADBC58088B957A"/>
  </w:style>
  <w:style w:type="paragraph" w:customStyle="1" w:styleId="BAEC52540AD343418F4FA0684F91291F">
    <w:name w:val="BAEC52540AD343418F4FA0684F91291F"/>
  </w:style>
  <w:style w:type="paragraph" w:customStyle="1" w:styleId="1468CB7400D64F81905F402FA326C09A">
    <w:name w:val="1468CB7400D64F81905F402FA326C09A"/>
  </w:style>
  <w:style w:type="paragraph" w:customStyle="1" w:styleId="10A0AF5FFAB144DDBA9B969570D84C08">
    <w:name w:val="10A0AF5FFAB144DDBA9B969570D84C08"/>
  </w:style>
  <w:style w:type="paragraph" w:customStyle="1" w:styleId="1E52D501A1CE42B48C3ADC801A5FD3A0">
    <w:name w:val="1E52D501A1CE42B48C3ADC801A5FD3A0"/>
  </w:style>
  <w:style w:type="paragraph" w:customStyle="1" w:styleId="F203A855CCC94894AFC16E1D5E9C430B">
    <w:name w:val="F203A855CCC94894AFC16E1D5E9C430B"/>
  </w:style>
  <w:style w:type="paragraph" w:customStyle="1" w:styleId="AF572F78EB1C43D6A5C72F5156E9B6CE">
    <w:name w:val="AF572F78EB1C43D6A5C72F5156E9B6CE"/>
  </w:style>
  <w:style w:type="paragraph" w:customStyle="1" w:styleId="8ADD559603B9461B956796B7AE9FC76D">
    <w:name w:val="8ADD559603B9461B956796B7AE9FC76D"/>
  </w:style>
  <w:style w:type="paragraph" w:customStyle="1" w:styleId="EDAD647A6F3C4C529678C9415268392E">
    <w:name w:val="EDAD647A6F3C4C529678C9415268392E"/>
  </w:style>
  <w:style w:type="paragraph" w:customStyle="1" w:styleId="42D862FEFC6A49BAB0886C147098A03C">
    <w:name w:val="42D862FEFC6A49BAB0886C147098A03C"/>
  </w:style>
  <w:style w:type="paragraph" w:customStyle="1" w:styleId="D597E7461A874162AFFAEB6ACA9D78F1">
    <w:name w:val="D597E7461A874162AFFAEB6ACA9D78F1"/>
  </w:style>
  <w:style w:type="paragraph" w:customStyle="1" w:styleId="8D84E42BEC954BFCAF30B3A42A6DDBB8">
    <w:name w:val="8D84E42BEC954BFCAF30B3A42A6DDBB8"/>
  </w:style>
  <w:style w:type="paragraph" w:customStyle="1" w:styleId="4F969093B73C43B4AD56258832C22796">
    <w:name w:val="4F969093B73C43B4AD56258832C22796"/>
  </w:style>
  <w:style w:type="paragraph" w:customStyle="1" w:styleId="C0096BD3249C431ABED5DC0D1B569850">
    <w:name w:val="C0096BD3249C431ABED5DC0D1B569850"/>
  </w:style>
  <w:style w:type="paragraph" w:customStyle="1" w:styleId="DFA25BBFAE924F32A9894CF4831A8175">
    <w:name w:val="DFA25BBFAE924F32A9894CF4831A8175"/>
  </w:style>
  <w:style w:type="paragraph" w:customStyle="1" w:styleId="704B50FC2071460988B726F6313ADCFA">
    <w:name w:val="704B50FC2071460988B726F6313ADCFA"/>
  </w:style>
  <w:style w:type="paragraph" w:customStyle="1" w:styleId="3A544C9930D046D194D38FEC1FADD891">
    <w:name w:val="3A544C9930D046D194D38FEC1FADD891"/>
  </w:style>
  <w:style w:type="paragraph" w:customStyle="1" w:styleId="12BFCB4DDF0748139D377AEB069018C1">
    <w:name w:val="12BFCB4DDF0748139D377AEB069018C1"/>
  </w:style>
  <w:style w:type="paragraph" w:customStyle="1" w:styleId="12C1B98842264730A1E1C04A651CEA2D">
    <w:name w:val="12C1B98842264730A1E1C04A651CEA2D"/>
  </w:style>
  <w:style w:type="paragraph" w:customStyle="1" w:styleId="0828089B43904F42837CCE53CC02B53C">
    <w:name w:val="0828089B43904F42837CCE53CC02B53C"/>
  </w:style>
  <w:style w:type="paragraph" w:customStyle="1" w:styleId="51991B38245048B485604568A3ECB3BF">
    <w:name w:val="51991B38245048B485604568A3ECB3BF"/>
  </w:style>
  <w:style w:type="paragraph" w:customStyle="1" w:styleId="10EE3A770F88499AACC8E8DB9B1D2BEA">
    <w:name w:val="10EE3A770F88499AACC8E8DB9B1D2BEA"/>
  </w:style>
  <w:style w:type="paragraph" w:customStyle="1" w:styleId="111FC8CFD6F147CABE04DDFEC9C97FA4">
    <w:name w:val="111FC8CFD6F147CABE04DDFEC9C97FA4"/>
  </w:style>
  <w:style w:type="paragraph" w:customStyle="1" w:styleId="C63D96E1BC1E40DE832946781AB41FE4">
    <w:name w:val="C63D96E1BC1E40DE832946781AB41FE4"/>
  </w:style>
  <w:style w:type="paragraph" w:customStyle="1" w:styleId="9F856D07D56F4243878C9BA8567C242A">
    <w:name w:val="9F856D07D56F4243878C9BA8567C242A"/>
  </w:style>
  <w:style w:type="paragraph" w:customStyle="1" w:styleId="C4EEE45410B64A5F820AD4D73B543E72">
    <w:name w:val="C4EEE45410B64A5F820AD4D73B543E72"/>
  </w:style>
  <w:style w:type="paragraph" w:customStyle="1" w:styleId="8D19E8D535A744FEB57EA8160BE719AA">
    <w:name w:val="8D19E8D535A744FEB57EA8160BE719AA"/>
  </w:style>
  <w:style w:type="paragraph" w:customStyle="1" w:styleId="2DE52E10665B49F19741E9B7C9BD2060">
    <w:name w:val="2DE52E10665B49F19741E9B7C9BD2060"/>
  </w:style>
  <w:style w:type="paragraph" w:customStyle="1" w:styleId="69EF3CDFF45D498784EC26A81919464F">
    <w:name w:val="69EF3CDFF45D498784EC26A81919464F"/>
  </w:style>
  <w:style w:type="paragraph" w:customStyle="1" w:styleId="2E865DA679A3434196D10830E3AFB56B">
    <w:name w:val="2E865DA679A3434196D10830E3AFB56B"/>
  </w:style>
  <w:style w:type="paragraph" w:customStyle="1" w:styleId="FDF910C7F7AB4D3FB2F6A36C933246BF">
    <w:name w:val="FDF910C7F7AB4D3FB2F6A36C933246BF"/>
  </w:style>
  <w:style w:type="paragraph" w:customStyle="1" w:styleId="5C76795ECC6B42EF843C4DCB6D2873D2">
    <w:name w:val="5C76795ECC6B42EF843C4DCB6D2873D2"/>
  </w:style>
  <w:style w:type="paragraph" w:customStyle="1" w:styleId="98F399CF22F2453BAB21E0E8DB6FB6F3">
    <w:name w:val="98F399CF22F2453BAB21E0E8DB6FB6F3"/>
  </w:style>
  <w:style w:type="paragraph" w:customStyle="1" w:styleId="95313F6A1002481E9610F3DF82FCCB8F">
    <w:name w:val="95313F6A1002481E9610F3DF82FCCB8F"/>
  </w:style>
  <w:style w:type="paragraph" w:customStyle="1" w:styleId="8A0B87832FB643E59A762EF7BD8D4085">
    <w:name w:val="8A0B87832FB643E59A762EF7BD8D4085"/>
  </w:style>
  <w:style w:type="paragraph" w:customStyle="1" w:styleId="0CFD88692CA14357A02CDB721110A322">
    <w:name w:val="0CFD88692CA14357A02CDB721110A322"/>
  </w:style>
  <w:style w:type="paragraph" w:customStyle="1" w:styleId="CB4A0E0496624E779C7AB6ACF628C73F">
    <w:name w:val="CB4A0E0496624E779C7AB6ACF628C73F"/>
  </w:style>
  <w:style w:type="paragraph" w:customStyle="1" w:styleId="7F3168702AB84D218B87AE37A5324C35">
    <w:name w:val="7F3168702AB84D218B87AE37A5324C35"/>
  </w:style>
  <w:style w:type="paragraph" w:customStyle="1" w:styleId="DB6D09BC8BAA4B1887CC1FA30ACAA795">
    <w:name w:val="DB6D09BC8BAA4B1887CC1FA30ACAA795"/>
  </w:style>
  <w:style w:type="paragraph" w:customStyle="1" w:styleId="E92DDFA990AF47AA83ADDBA0A793561F">
    <w:name w:val="E92DDFA990AF47AA83ADDBA0A793561F"/>
  </w:style>
  <w:style w:type="paragraph" w:customStyle="1" w:styleId="79F2F0337117494EA24B88BDA1ACE3E7">
    <w:name w:val="79F2F0337117494EA24B88BDA1ACE3E7"/>
  </w:style>
  <w:style w:type="paragraph" w:customStyle="1" w:styleId="4E7CF19280CB42508AF902DD146695CE">
    <w:name w:val="4E7CF19280CB42508AF902DD146695CE"/>
  </w:style>
  <w:style w:type="paragraph" w:customStyle="1" w:styleId="2AC05B7B5D7742D290CAE9AA66B0AE06">
    <w:name w:val="2AC05B7B5D7742D290CAE9AA66B0AE06"/>
  </w:style>
  <w:style w:type="paragraph" w:customStyle="1" w:styleId="6C5E4D9E2D3542F7B29880B2D97F8B5B">
    <w:name w:val="6C5E4D9E2D3542F7B29880B2D97F8B5B"/>
  </w:style>
  <w:style w:type="paragraph" w:customStyle="1" w:styleId="9C5C9DE910AE4B0EBC96A5D6E50B6EE8">
    <w:name w:val="9C5C9DE910AE4B0EBC96A5D6E50B6EE8"/>
  </w:style>
  <w:style w:type="paragraph" w:customStyle="1" w:styleId="D83BB8085F104FC3AADE1A07A411640B">
    <w:name w:val="D83BB8085F104FC3AADE1A07A411640B"/>
  </w:style>
  <w:style w:type="paragraph" w:customStyle="1" w:styleId="2CC07DE2D90A4B3B9D6BA72FD3C00CAC">
    <w:name w:val="2CC07DE2D90A4B3B9D6BA72FD3C00CAC"/>
  </w:style>
  <w:style w:type="paragraph" w:customStyle="1" w:styleId="4178285E9D2F4B9ABE0B79BA14EC6072">
    <w:name w:val="4178285E9D2F4B9ABE0B79BA14EC6072"/>
  </w:style>
  <w:style w:type="paragraph" w:customStyle="1" w:styleId="131054BEE52C4F64B3CA85B3C989F9A4">
    <w:name w:val="131054BEE52C4F64B3CA85B3C989F9A4"/>
  </w:style>
  <w:style w:type="paragraph" w:customStyle="1" w:styleId="398D665C341D4E12AEA6A45C366652BF">
    <w:name w:val="398D665C341D4E12AEA6A45C366652BF"/>
  </w:style>
  <w:style w:type="paragraph" w:customStyle="1" w:styleId="9600C6FCF9D441DBB0CE99CD0A25050B">
    <w:name w:val="9600C6FCF9D441DBB0CE99CD0A25050B"/>
  </w:style>
  <w:style w:type="paragraph" w:customStyle="1" w:styleId="332BBFFC8D2E4767B4A0BDE53900C499">
    <w:name w:val="332BBFFC8D2E4767B4A0BDE53900C499"/>
  </w:style>
  <w:style w:type="paragraph" w:customStyle="1" w:styleId="6A94A5D85FD64C158BD32961F9166396">
    <w:name w:val="6A94A5D85FD64C158BD32961F9166396"/>
  </w:style>
  <w:style w:type="paragraph" w:customStyle="1" w:styleId="F40F84224B484A19A3568518F0FA7CED">
    <w:name w:val="F40F84224B484A19A3568518F0FA7CED"/>
  </w:style>
  <w:style w:type="paragraph" w:customStyle="1" w:styleId="B76F7A054670484389CC879DA9039239">
    <w:name w:val="B76F7A054670484389CC879DA9039239"/>
  </w:style>
  <w:style w:type="paragraph" w:customStyle="1" w:styleId="507048E1EBAC43D18FB0ED9EAC711285">
    <w:name w:val="507048E1EBAC43D18FB0ED9EAC711285"/>
  </w:style>
  <w:style w:type="paragraph" w:customStyle="1" w:styleId="65423D92852C46ABB53836C0D3E5510B">
    <w:name w:val="65423D92852C46ABB53836C0D3E5510B"/>
  </w:style>
  <w:style w:type="paragraph" w:customStyle="1" w:styleId="902128723D714C58A122A136D7F6450E">
    <w:name w:val="902128723D714C58A122A136D7F6450E"/>
  </w:style>
  <w:style w:type="paragraph" w:customStyle="1" w:styleId="7E91592527B046DFAFB8B7467F31272B">
    <w:name w:val="7E91592527B046DFAFB8B7467F31272B"/>
  </w:style>
  <w:style w:type="paragraph" w:customStyle="1" w:styleId="A13F7D063C2F4A55A239FBE7A748503F">
    <w:name w:val="A13F7D063C2F4A55A239FBE7A748503F"/>
  </w:style>
  <w:style w:type="paragraph" w:customStyle="1" w:styleId="4A5015BBA0AB4169A91EA4A666C51D1C">
    <w:name w:val="4A5015BBA0AB4169A91EA4A666C51D1C"/>
  </w:style>
  <w:style w:type="paragraph" w:customStyle="1" w:styleId="83E7082F223841E98D2F12CBEDB6D327">
    <w:name w:val="83E7082F223841E98D2F12CBEDB6D327"/>
  </w:style>
  <w:style w:type="paragraph" w:customStyle="1" w:styleId="E94CC8BD1713484A8C7B77BB43BF8DED">
    <w:name w:val="E94CC8BD1713484A8C7B77BB43BF8DED"/>
  </w:style>
  <w:style w:type="paragraph" w:customStyle="1" w:styleId="35A7DCADA2ED4778B1EF3A7A89785764">
    <w:name w:val="35A7DCADA2ED4778B1EF3A7A89785764"/>
  </w:style>
  <w:style w:type="paragraph" w:customStyle="1" w:styleId="2ED9A5F49FA54DECB387E8698C85A7FB">
    <w:name w:val="2ED9A5F49FA54DECB387E8698C85A7FB"/>
  </w:style>
  <w:style w:type="paragraph" w:customStyle="1" w:styleId="92CAA933E9B84E8CB3418D4678BAFB40">
    <w:name w:val="92CAA933E9B84E8CB3418D4678BAFB40"/>
  </w:style>
  <w:style w:type="paragraph" w:customStyle="1" w:styleId="2A0A3714158244AF9EAD6DE7F0CF5862">
    <w:name w:val="2A0A3714158244AF9EAD6DE7F0CF5862"/>
  </w:style>
  <w:style w:type="paragraph" w:customStyle="1" w:styleId="D90DE96880F1490C8D18D6C641DA37CB">
    <w:name w:val="D90DE96880F1490C8D18D6C641DA37CB"/>
  </w:style>
  <w:style w:type="paragraph" w:customStyle="1" w:styleId="71890D33B1D14FB6A47C39158BE58620">
    <w:name w:val="71890D33B1D14FB6A47C39158BE58620"/>
  </w:style>
  <w:style w:type="paragraph" w:customStyle="1" w:styleId="7EA427E966A64DD3806B617FB04C45E0">
    <w:name w:val="7EA427E966A64DD3806B617FB04C45E0"/>
  </w:style>
  <w:style w:type="paragraph" w:customStyle="1" w:styleId="9584A7EF178241779BA78ABF6DD1AB0C">
    <w:name w:val="9584A7EF178241779BA78ABF6DD1AB0C"/>
  </w:style>
  <w:style w:type="paragraph" w:customStyle="1" w:styleId="0F8679F3BA884F06B06B82AE7AE4AFED">
    <w:name w:val="0F8679F3BA884F06B06B82AE7AE4AFED"/>
  </w:style>
  <w:style w:type="paragraph" w:customStyle="1" w:styleId="ED4E6C74FA314B8ABC38542098089047">
    <w:name w:val="ED4E6C74FA314B8ABC38542098089047"/>
  </w:style>
  <w:style w:type="paragraph" w:customStyle="1" w:styleId="EDF17CE02E0540B7A7CA2DC2AE8EC923">
    <w:name w:val="EDF17CE02E0540B7A7CA2DC2AE8EC923"/>
  </w:style>
  <w:style w:type="paragraph" w:customStyle="1" w:styleId="D0B15F3A57574C1FAC4631B3E0D4A2E2">
    <w:name w:val="D0B15F3A57574C1FAC4631B3E0D4A2E2"/>
  </w:style>
  <w:style w:type="paragraph" w:customStyle="1" w:styleId="CDAEAADA45004A1CA943C4CAF502591F">
    <w:name w:val="CDAEAADA45004A1CA943C4CAF502591F"/>
  </w:style>
  <w:style w:type="paragraph" w:customStyle="1" w:styleId="3C6A963940E1483089D69F2DD77B6DAD">
    <w:name w:val="3C6A963940E1483089D69F2DD77B6DAD"/>
  </w:style>
  <w:style w:type="paragraph" w:customStyle="1" w:styleId="9549473D80474BD691492B66C516A867">
    <w:name w:val="9549473D80474BD691492B66C516A867"/>
  </w:style>
  <w:style w:type="paragraph" w:customStyle="1" w:styleId="EF48FCA94B914CAF92F3663A8F31D3AF">
    <w:name w:val="EF48FCA94B914CAF92F3663A8F31D3AF"/>
  </w:style>
  <w:style w:type="paragraph" w:customStyle="1" w:styleId="F27E5560C87345DDACAA922979ED6A70">
    <w:name w:val="F27E5560C87345DDACAA922979ED6A70"/>
  </w:style>
  <w:style w:type="paragraph" w:customStyle="1" w:styleId="DCE84F3EEC464C5F950BD774D194D70D">
    <w:name w:val="DCE84F3EEC464C5F950BD774D194D70D"/>
  </w:style>
  <w:style w:type="paragraph" w:customStyle="1" w:styleId="99A5AF78BB1844FBB7AD2519BA01F64E">
    <w:name w:val="99A5AF78BB1844FBB7AD2519BA01F64E"/>
  </w:style>
  <w:style w:type="paragraph" w:customStyle="1" w:styleId="5FA95F096C9848E792FD1F10AA973A0D">
    <w:name w:val="5FA95F096C9848E792FD1F10AA973A0D"/>
  </w:style>
  <w:style w:type="paragraph" w:customStyle="1" w:styleId="9EDC0F0CCDE744D19FB650771455BE4E">
    <w:name w:val="9EDC0F0CCDE744D19FB650771455BE4E"/>
  </w:style>
  <w:style w:type="paragraph" w:customStyle="1" w:styleId="8CA6179D08D54D67B92A312FFA795659">
    <w:name w:val="8CA6179D08D54D67B92A312FFA795659"/>
  </w:style>
  <w:style w:type="paragraph" w:customStyle="1" w:styleId="63613B3BEFE44F73B607F92FCA5006C9">
    <w:name w:val="63613B3BEFE44F73B607F92FCA5006C9"/>
  </w:style>
  <w:style w:type="paragraph" w:customStyle="1" w:styleId="AA0635D856514529AC86CC2E3CF120C2">
    <w:name w:val="AA0635D856514529AC86CC2E3CF120C2"/>
  </w:style>
  <w:style w:type="paragraph" w:customStyle="1" w:styleId="CEF8D81CD75E4AEE8C4BBA436B1AC018">
    <w:name w:val="CEF8D81CD75E4AEE8C4BBA436B1AC018"/>
  </w:style>
  <w:style w:type="paragraph" w:customStyle="1" w:styleId="96A15291282A43248F1A40DB7D2E9C0F">
    <w:name w:val="96A15291282A43248F1A40DB7D2E9C0F"/>
  </w:style>
  <w:style w:type="paragraph" w:customStyle="1" w:styleId="61EF96B19F0E4558BD4CB7E81D360ED1">
    <w:name w:val="61EF96B19F0E4558BD4CB7E81D360ED1"/>
  </w:style>
  <w:style w:type="paragraph" w:customStyle="1" w:styleId="B79D2B757849490783CE50070C4E9C42">
    <w:name w:val="B79D2B757849490783CE50070C4E9C42"/>
  </w:style>
  <w:style w:type="paragraph" w:customStyle="1" w:styleId="6D30614326C04598B8C16ADFAE83B1E6">
    <w:name w:val="6D30614326C04598B8C16ADFAE83B1E6"/>
  </w:style>
  <w:style w:type="paragraph" w:customStyle="1" w:styleId="7772C76DCCC24E2CB9F4C596F06C7FEF">
    <w:name w:val="7772C76DCCC24E2CB9F4C596F06C7FEF"/>
  </w:style>
  <w:style w:type="paragraph" w:customStyle="1" w:styleId="F8A89099DE1344B2A468791E533B0AE2">
    <w:name w:val="F8A89099DE1344B2A468791E533B0AE2"/>
  </w:style>
  <w:style w:type="paragraph" w:customStyle="1" w:styleId="468562C0BB84411799408A1BEAE3C2F3">
    <w:name w:val="468562C0BB84411799408A1BEAE3C2F3"/>
  </w:style>
  <w:style w:type="paragraph" w:customStyle="1" w:styleId="CFAE0AAFEF8746E9940338023D65E4F1">
    <w:name w:val="CFAE0AAFEF8746E9940338023D65E4F1"/>
  </w:style>
  <w:style w:type="paragraph" w:customStyle="1" w:styleId="22FAAC14E6F14CC481EE1403363C0C59">
    <w:name w:val="22FAAC14E6F14CC481EE1403363C0C59"/>
  </w:style>
  <w:style w:type="paragraph" w:customStyle="1" w:styleId="C49215BAE5694A21AD7679A30565B28F">
    <w:name w:val="C49215BAE5694A21AD7679A30565B28F"/>
  </w:style>
  <w:style w:type="paragraph" w:customStyle="1" w:styleId="8B61A58918E54354A89B4D7C4EE77B23">
    <w:name w:val="8B61A58918E54354A89B4D7C4EE77B23"/>
  </w:style>
  <w:style w:type="paragraph" w:customStyle="1" w:styleId="768692EABDE840B69E3C16C675787DD0">
    <w:name w:val="768692EABDE840B69E3C16C675787DD0"/>
  </w:style>
  <w:style w:type="paragraph" w:customStyle="1" w:styleId="1BB7A0CF66874E20B9FCE2D1D2AF0E7C">
    <w:name w:val="1BB7A0CF66874E20B9FCE2D1D2AF0E7C"/>
  </w:style>
  <w:style w:type="paragraph" w:customStyle="1" w:styleId="6A0F6A57F6074C60BD982A0A2161ED61">
    <w:name w:val="6A0F6A57F6074C60BD982A0A2161ED61"/>
  </w:style>
  <w:style w:type="paragraph" w:customStyle="1" w:styleId="00AC94A85A63436E9683A2D1B3657941">
    <w:name w:val="00AC94A85A63436E9683A2D1B3657941"/>
  </w:style>
  <w:style w:type="paragraph" w:customStyle="1" w:styleId="2D4FB9741DE44A5088473CCE6C2EDED5">
    <w:name w:val="2D4FB9741DE44A5088473CCE6C2EDED5"/>
  </w:style>
  <w:style w:type="paragraph" w:customStyle="1" w:styleId="2DF0ECD90B6D48B69D552A7DE91CEB70">
    <w:name w:val="2DF0ECD90B6D48B69D552A7DE91CEB70"/>
  </w:style>
  <w:style w:type="paragraph" w:customStyle="1" w:styleId="B67A425DC5A4424181D1EA7911A79F63">
    <w:name w:val="B67A425DC5A4424181D1EA7911A79F63"/>
  </w:style>
  <w:style w:type="paragraph" w:customStyle="1" w:styleId="F208DF159E8E41EF9476154484CE30BA">
    <w:name w:val="F208DF159E8E41EF9476154484CE30BA"/>
  </w:style>
  <w:style w:type="paragraph" w:customStyle="1" w:styleId="2E9FC46743654F04A45456CFD8E174AB">
    <w:name w:val="2E9FC46743654F04A45456CFD8E174AB"/>
  </w:style>
  <w:style w:type="paragraph" w:customStyle="1" w:styleId="0A7612BB44A8437E8AED068C6D268DE3">
    <w:name w:val="0A7612BB44A8437E8AED068C6D268DE3"/>
  </w:style>
  <w:style w:type="paragraph" w:customStyle="1" w:styleId="65C75679390B4399A64AF2CD58B102B7">
    <w:name w:val="65C75679390B4399A64AF2CD58B102B7"/>
  </w:style>
  <w:style w:type="paragraph" w:customStyle="1" w:styleId="A4ECAFF717CD40C1B36294B0ADD995BE">
    <w:name w:val="A4ECAFF717CD40C1B36294B0ADD995BE"/>
  </w:style>
  <w:style w:type="paragraph" w:customStyle="1" w:styleId="B6B6FFEBCAC048C99CFCD9118FC15746">
    <w:name w:val="B6B6FFEBCAC048C99CFCD9118FC15746"/>
  </w:style>
  <w:style w:type="paragraph" w:customStyle="1" w:styleId="5BC1CA3F794F4FC38FEC88081FE89CBF">
    <w:name w:val="5BC1CA3F794F4FC38FEC88081FE89CBF"/>
  </w:style>
  <w:style w:type="paragraph" w:customStyle="1" w:styleId="E48FF763D698431C9A2807AC0D0CE48E">
    <w:name w:val="E48FF763D698431C9A2807AC0D0CE48E"/>
  </w:style>
  <w:style w:type="paragraph" w:customStyle="1" w:styleId="3FE43000635F40AE85D8925920BB769D">
    <w:name w:val="3FE43000635F40AE85D8925920BB769D"/>
  </w:style>
  <w:style w:type="paragraph" w:customStyle="1" w:styleId="43EFC5D044734EB880E1F1C865394543">
    <w:name w:val="43EFC5D044734EB880E1F1C865394543"/>
  </w:style>
  <w:style w:type="paragraph" w:customStyle="1" w:styleId="745BE63EFF284FEDB11D440C154187E4">
    <w:name w:val="745BE63EFF284FEDB11D440C154187E4"/>
  </w:style>
  <w:style w:type="paragraph" w:customStyle="1" w:styleId="8FACBE87FC524570BBC95410BE5DFCFE">
    <w:name w:val="8FACBE87FC524570BBC95410BE5DFCFE"/>
  </w:style>
  <w:style w:type="paragraph" w:customStyle="1" w:styleId="5EBDBEFEC8CB4789B89EC0C9BE80B361">
    <w:name w:val="5EBDBEFEC8CB4789B89EC0C9BE80B361"/>
  </w:style>
  <w:style w:type="paragraph" w:customStyle="1" w:styleId="1756BBA66F8D4E18A26D4944535325BA">
    <w:name w:val="1756BBA66F8D4E18A26D4944535325BA"/>
  </w:style>
  <w:style w:type="paragraph" w:customStyle="1" w:styleId="94BB83869B854243A17C8DEB2F1FA05F">
    <w:name w:val="94BB83869B854243A17C8DEB2F1FA05F"/>
  </w:style>
  <w:style w:type="paragraph" w:customStyle="1" w:styleId="42A8575B8780468D92F2E64B2EF53805">
    <w:name w:val="42A8575B8780468D92F2E64B2EF53805"/>
  </w:style>
  <w:style w:type="paragraph" w:customStyle="1" w:styleId="24C8B3EAD43841FA927CC3A9E074944B">
    <w:name w:val="24C8B3EAD43841FA927CC3A9E074944B"/>
  </w:style>
  <w:style w:type="paragraph" w:customStyle="1" w:styleId="2375CCC5EA844E4892E4E8071021C84C">
    <w:name w:val="2375CCC5EA844E4892E4E8071021C84C"/>
  </w:style>
  <w:style w:type="paragraph" w:customStyle="1" w:styleId="D987288875354F2AAE746686375735B1">
    <w:name w:val="D987288875354F2AAE746686375735B1"/>
  </w:style>
  <w:style w:type="paragraph" w:customStyle="1" w:styleId="BF07D522698F4DDC8D9A732F6F0C6A5C">
    <w:name w:val="BF07D522698F4DDC8D9A732F6F0C6A5C"/>
  </w:style>
  <w:style w:type="paragraph" w:customStyle="1" w:styleId="FD8D643201A1486BB074287C1E6D0173">
    <w:name w:val="FD8D643201A1486BB074287C1E6D0173"/>
  </w:style>
  <w:style w:type="paragraph" w:customStyle="1" w:styleId="197B2D8DF22D459485DEAC2B781D0C7A">
    <w:name w:val="197B2D8DF22D459485DEAC2B781D0C7A"/>
  </w:style>
  <w:style w:type="paragraph" w:customStyle="1" w:styleId="22FE27F4DFF24BA6A3D05E11EAF90590">
    <w:name w:val="22FE27F4DFF24BA6A3D05E11EAF90590"/>
  </w:style>
  <w:style w:type="paragraph" w:customStyle="1" w:styleId="B3019B3B17554026AD2FC4CE207E6B01">
    <w:name w:val="B3019B3B17554026AD2FC4CE207E6B01"/>
  </w:style>
  <w:style w:type="paragraph" w:customStyle="1" w:styleId="D54B7350785C4AB197581DD9C83A6DCA">
    <w:name w:val="D54B7350785C4AB197581DD9C83A6DCA"/>
  </w:style>
  <w:style w:type="paragraph" w:customStyle="1" w:styleId="647E1FFB63D643A7990E3B3F6F8B08F2">
    <w:name w:val="647E1FFB63D643A7990E3B3F6F8B08F2"/>
  </w:style>
  <w:style w:type="paragraph" w:customStyle="1" w:styleId="51DE7AB903DD49C1A9523B2B0215BF80">
    <w:name w:val="51DE7AB903DD49C1A9523B2B0215BF80"/>
  </w:style>
  <w:style w:type="paragraph" w:customStyle="1" w:styleId="8D8B26ECC15F42579C3704C5DDE1F04F">
    <w:name w:val="8D8B26ECC15F42579C3704C5DDE1F04F"/>
  </w:style>
  <w:style w:type="paragraph" w:customStyle="1" w:styleId="6B78084F3D6B478FBE6E10CEF2CE0B77">
    <w:name w:val="6B78084F3D6B478FBE6E10CEF2CE0B77"/>
  </w:style>
  <w:style w:type="paragraph" w:customStyle="1" w:styleId="37F525BB2C8A46EA8FCA0F9D32E23AD3">
    <w:name w:val="37F525BB2C8A46EA8FCA0F9D32E23AD3"/>
  </w:style>
  <w:style w:type="paragraph" w:customStyle="1" w:styleId="AB80B8175BCE4688A28677417D02DAB3">
    <w:name w:val="AB80B8175BCE4688A28677417D02DAB3"/>
  </w:style>
  <w:style w:type="paragraph" w:customStyle="1" w:styleId="7BEADD79AC17458BAEF6EF63913B1F96">
    <w:name w:val="7BEADD79AC17458BAEF6EF63913B1F96"/>
  </w:style>
  <w:style w:type="paragraph" w:customStyle="1" w:styleId="8C69C1409F6E42E58596E7651263D962">
    <w:name w:val="8C69C1409F6E42E58596E7651263D962"/>
  </w:style>
  <w:style w:type="paragraph" w:customStyle="1" w:styleId="E0588172CCA34E2C9CDDCF0B2E224A9F">
    <w:name w:val="E0588172CCA34E2C9CDDCF0B2E224A9F"/>
  </w:style>
  <w:style w:type="paragraph" w:customStyle="1" w:styleId="B6F69EB39966487E93D876A2AA842B84">
    <w:name w:val="B6F69EB39966487E93D876A2AA842B84"/>
  </w:style>
  <w:style w:type="paragraph" w:customStyle="1" w:styleId="292B5E6382164D82B9CAF1B8D3C96ABA">
    <w:name w:val="292B5E6382164D82B9CAF1B8D3C96ABA"/>
  </w:style>
  <w:style w:type="paragraph" w:customStyle="1" w:styleId="B9462A245FD241AD9916CA154189933C">
    <w:name w:val="B9462A245FD241AD9916CA154189933C"/>
  </w:style>
  <w:style w:type="paragraph" w:customStyle="1" w:styleId="584580B51B0A44E6A4122BE745CA441C">
    <w:name w:val="584580B51B0A44E6A4122BE745CA441C"/>
  </w:style>
  <w:style w:type="paragraph" w:customStyle="1" w:styleId="5D7C52D5512445E2A21507EE9C200A1A">
    <w:name w:val="5D7C52D5512445E2A21507EE9C200A1A"/>
  </w:style>
  <w:style w:type="paragraph" w:customStyle="1" w:styleId="D45D148F771F49CCAB109AE2F7768873">
    <w:name w:val="D45D148F771F49CCAB109AE2F7768873"/>
  </w:style>
  <w:style w:type="paragraph" w:customStyle="1" w:styleId="5610751CD9B14B1A967E3EC72CE6BECE">
    <w:name w:val="5610751CD9B14B1A967E3EC72CE6BECE"/>
  </w:style>
  <w:style w:type="paragraph" w:customStyle="1" w:styleId="40F3739541C04A9195F60F575DD7FB0A">
    <w:name w:val="40F3739541C04A9195F60F575DD7FB0A"/>
  </w:style>
  <w:style w:type="paragraph" w:customStyle="1" w:styleId="D295C34C0118463EAC3636560E39111C">
    <w:name w:val="D295C34C0118463EAC3636560E39111C"/>
  </w:style>
  <w:style w:type="paragraph" w:customStyle="1" w:styleId="7AF27FB92218483BBE9E75E11F506761">
    <w:name w:val="7AF27FB92218483BBE9E75E11F506761"/>
  </w:style>
  <w:style w:type="paragraph" w:customStyle="1" w:styleId="9A2BEFF7CD204E8587A7E2E1160F31B4">
    <w:name w:val="9A2BEFF7CD204E8587A7E2E1160F31B4"/>
  </w:style>
  <w:style w:type="paragraph" w:customStyle="1" w:styleId="3C75579A2789410EBB1927C9940207A2">
    <w:name w:val="3C75579A2789410EBB1927C9940207A2"/>
  </w:style>
  <w:style w:type="paragraph" w:customStyle="1" w:styleId="C3F24545B13C41D6A7359E27EBCBA814">
    <w:name w:val="C3F24545B13C41D6A7359E27EBCBA814"/>
  </w:style>
  <w:style w:type="paragraph" w:customStyle="1" w:styleId="54312AEDC9ED41A1ABF536FEAB7FE40E">
    <w:name w:val="54312AEDC9ED41A1ABF536FEAB7FE40E"/>
  </w:style>
  <w:style w:type="paragraph" w:customStyle="1" w:styleId="F3D6AF7BACC84DAEB43B8A35FA9E611A">
    <w:name w:val="F3D6AF7BACC84DAEB43B8A35FA9E611A"/>
  </w:style>
  <w:style w:type="paragraph" w:customStyle="1" w:styleId="9AEE78DAAD2641E99CE716E05BA31863">
    <w:name w:val="9AEE78DAAD2641E99CE716E05BA31863"/>
  </w:style>
  <w:style w:type="paragraph" w:customStyle="1" w:styleId="BA936527DDD84871B9F4C7FE4189E764">
    <w:name w:val="BA936527DDD84871B9F4C7FE4189E764"/>
  </w:style>
  <w:style w:type="paragraph" w:customStyle="1" w:styleId="7B114C419301434CAC7E0912EEF13379">
    <w:name w:val="7B114C419301434CAC7E0912EEF13379"/>
  </w:style>
  <w:style w:type="paragraph" w:customStyle="1" w:styleId="F02269F2681E4EB3B7C0662F668709D0">
    <w:name w:val="F02269F2681E4EB3B7C0662F668709D0"/>
  </w:style>
  <w:style w:type="paragraph" w:customStyle="1" w:styleId="71F01CEB07074C20BF13B28059619AFA">
    <w:name w:val="71F01CEB07074C20BF13B28059619AFA"/>
  </w:style>
  <w:style w:type="paragraph" w:customStyle="1" w:styleId="B00BE2F82C474BBD95173C6F6F6220F5">
    <w:name w:val="B00BE2F82C474BBD95173C6F6F6220F5"/>
  </w:style>
  <w:style w:type="paragraph" w:customStyle="1" w:styleId="20C122B978844845AC9FB9C17AFB3BC9">
    <w:name w:val="20C122B978844845AC9FB9C17AFB3BC9"/>
  </w:style>
  <w:style w:type="paragraph" w:customStyle="1" w:styleId="51C83F5A962F4D7B99896C18CD903EDE">
    <w:name w:val="51C83F5A962F4D7B99896C18CD903EDE"/>
  </w:style>
  <w:style w:type="paragraph" w:customStyle="1" w:styleId="77BBAB85C8914684BB905F4E42EA2078">
    <w:name w:val="77BBAB85C8914684BB905F4E42EA2078"/>
  </w:style>
  <w:style w:type="paragraph" w:customStyle="1" w:styleId="15691E7E50874EB1935BCE51701B8957">
    <w:name w:val="15691E7E50874EB1935BCE51701B8957"/>
  </w:style>
  <w:style w:type="paragraph" w:customStyle="1" w:styleId="EFB278DC2B9B4C1FB72BA50A2375C631">
    <w:name w:val="EFB278DC2B9B4C1FB72BA50A2375C631"/>
  </w:style>
  <w:style w:type="paragraph" w:customStyle="1" w:styleId="D66B930991704C578CC6A05BE72599E1">
    <w:name w:val="D66B930991704C578CC6A05BE72599E1"/>
  </w:style>
  <w:style w:type="paragraph" w:customStyle="1" w:styleId="F8989B91E0FC45EA9927DEF97AE36B3E">
    <w:name w:val="F8989B91E0FC45EA9927DEF97AE36B3E"/>
  </w:style>
  <w:style w:type="paragraph" w:customStyle="1" w:styleId="314E3D88A719438892C453253328E1C2">
    <w:name w:val="314E3D88A719438892C453253328E1C2"/>
  </w:style>
  <w:style w:type="paragraph" w:customStyle="1" w:styleId="9CB99EC3F9FF4584A1B9DAD7120248DB">
    <w:name w:val="9CB99EC3F9FF4584A1B9DAD7120248DB"/>
  </w:style>
  <w:style w:type="paragraph" w:customStyle="1" w:styleId="7859769395ED4CA9B9FBE24B5906D70A">
    <w:name w:val="7859769395ED4CA9B9FBE24B5906D70A"/>
  </w:style>
  <w:style w:type="paragraph" w:customStyle="1" w:styleId="B071CFB8DBD24DB2A8D8B8B843057B88">
    <w:name w:val="B071CFB8DBD24DB2A8D8B8B843057B88"/>
  </w:style>
  <w:style w:type="paragraph" w:customStyle="1" w:styleId="E3D63845271C48218A9C8576713DA6C3">
    <w:name w:val="E3D63845271C48218A9C8576713DA6C3"/>
  </w:style>
  <w:style w:type="paragraph" w:customStyle="1" w:styleId="F812C63BFF50479DA79F4626880EAF4F">
    <w:name w:val="F812C63BFF50479DA79F4626880EAF4F"/>
  </w:style>
  <w:style w:type="paragraph" w:customStyle="1" w:styleId="68C404BB0ED64EF3B76617D2DD63C9F2">
    <w:name w:val="68C404BB0ED64EF3B76617D2DD63C9F2"/>
  </w:style>
  <w:style w:type="paragraph" w:customStyle="1" w:styleId="A19E05D05E864FCF9144EE442FFF34DC">
    <w:name w:val="A19E05D05E864FCF9144EE442FFF34DC"/>
  </w:style>
  <w:style w:type="paragraph" w:customStyle="1" w:styleId="424C0FEF0A304C85924B52BC23EE6085">
    <w:name w:val="424C0FEF0A304C85924B52BC23EE6085"/>
  </w:style>
  <w:style w:type="paragraph" w:customStyle="1" w:styleId="0E37F366CC0046A1BDDCDECBD7C16108">
    <w:name w:val="0E37F366CC0046A1BDDCDECBD7C16108"/>
  </w:style>
  <w:style w:type="paragraph" w:customStyle="1" w:styleId="9878189CA08D4D5A8BF261DE53C3E21A">
    <w:name w:val="9878189CA08D4D5A8BF261DE53C3E21A"/>
  </w:style>
  <w:style w:type="paragraph" w:customStyle="1" w:styleId="F2262B316FEA4973812A0E55E8BDAF14">
    <w:name w:val="F2262B316FEA4973812A0E55E8BDAF14"/>
  </w:style>
  <w:style w:type="paragraph" w:customStyle="1" w:styleId="6C362EB3E3D84DA0BC1B4C3AFD410659">
    <w:name w:val="6C362EB3E3D84DA0BC1B4C3AFD410659"/>
  </w:style>
  <w:style w:type="paragraph" w:customStyle="1" w:styleId="17558B27C75B49F08A73E7906DCC15FB">
    <w:name w:val="17558B27C75B49F08A73E7906DCC15FB"/>
  </w:style>
  <w:style w:type="paragraph" w:customStyle="1" w:styleId="E2D7334AB2814AFAB61E2EE0074FA1E5">
    <w:name w:val="E2D7334AB2814AFAB61E2EE0074FA1E5"/>
  </w:style>
  <w:style w:type="paragraph" w:customStyle="1" w:styleId="5C25E11B7B9149F698494E23811C5603">
    <w:name w:val="5C25E11B7B9149F698494E23811C5603"/>
  </w:style>
  <w:style w:type="paragraph" w:customStyle="1" w:styleId="955944298A3A4587B29FBB1BD4338000">
    <w:name w:val="955944298A3A4587B29FBB1BD4338000"/>
  </w:style>
  <w:style w:type="paragraph" w:customStyle="1" w:styleId="3BFA08651B0C43E59EEAAA94544CF581">
    <w:name w:val="3BFA08651B0C43E59EEAAA94544CF581"/>
  </w:style>
  <w:style w:type="paragraph" w:customStyle="1" w:styleId="3D73EF42F8F948C48FF307E685396691">
    <w:name w:val="3D73EF42F8F948C48FF307E685396691"/>
  </w:style>
  <w:style w:type="paragraph" w:customStyle="1" w:styleId="F7C433E6B61C49FF857720C7C07E20F7">
    <w:name w:val="F7C433E6B61C49FF857720C7C07E20F7"/>
  </w:style>
  <w:style w:type="paragraph" w:customStyle="1" w:styleId="78E55AB9531E4229B83656F6C77EE7A7">
    <w:name w:val="78E55AB9531E4229B83656F6C77EE7A7"/>
  </w:style>
  <w:style w:type="paragraph" w:customStyle="1" w:styleId="1FFD886A380B4F518AF3A03C27CF28EC">
    <w:name w:val="1FFD886A380B4F518AF3A03C27CF28EC"/>
  </w:style>
  <w:style w:type="paragraph" w:customStyle="1" w:styleId="B41EFF61804A4E7D940E0332E6DB59FC">
    <w:name w:val="B41EFF61804A4E7D940E0332E6DB59FC"/>
  </w:style>
  <w:style w:type="paragraph" w:customStyle="1" w:styleId="1C210BAD40C2410C97C3AD6EF859C301">
    <w:name w:val="1C210BAD40C2410C97C3AD6EF859C301"/>
  </w:style>
  <w:style w:type="paragraph" w:customStyle="1" w:styleId="1636066386E24B118164E603B934F771">
    <w:name w:val="1636066386E24B118164E603B934F771"/>
  </w:style>
  <w:style w:type="paragraph" w:customStyle="1" w:styleId="371B95B37C7D4AFE810B53B981B1E587">
    <w:name w:val="371B95B37C7D4AFE810B53B981B1E587"/>
  </w:style>
  <w:style w:type="paragraph" w:customStyle="1" w:styleId="3884C9CD3B3F47A0A9C721C4AEB9AA47">
    <w:name w:val="3884C9CD3B3F47A0A9C721C4AEB9AA47"/>
  </w:style>
  <w:style w:type="paragraph" w:customStyle="1" w:styleId="065835C0A1D34931B68EA7322D23F901">
    <w:name w:val="065835C0A1D34931B68EA7322D23F901"/>
  </w:style>
  <w:style w:type="paragraph" w:customStyle="1" w:styleId="58CEF5E33C1E48C8BB6706EDB3A45915">
    <w:name w:val="58CEF5E33C1E48C8BB6706EDB3A45915"/>
  </w:style>
  <w:style w:type="paragraph" w:customStyle="1" w:styleId="332748ECFEBE411CB9F0D5AD48E00DA4">
    <w:name w:val="332748ECFEBE411CB9F0D5AD48E00DA4"/>
  </w:style>
  <w:style w:type="paragraph" w:customStyle="1" w:styleId="0B97BAA0A7894C66983AB70C8C477CB5">
    <w:name w:val="0B97BAA0A7894C66983AB70C8C477CB5"/>
  </w:style>
  <w:style w:type="paragraph" w:customStyle="1" w:styleId="9F5CCCEF35EA45B8A9DFE64DDC8AF423">
    <w:name w:val="9F5CCCEF35EA45B8A9DFE64DDC8AF423"/>
  </w:style>
  <w:style w:type="paragraph" w:customStyle="1" w:styleId="F1264B5FD20749A7BAFEF7EBAF8A9CA8">
    <w:name w:val="F1264B5FD20749A7BAFEF7EBAF8A9CA8"/>
  </w:style>
  <w:style w:type="paragraph" w:customStyle="1" w:styleId="E632D26C88714728B219DCCAA2D1FC77">
    <w:name w:val="E632D26C88714728B219DCCAA2D1FC77"/>
  </w:style>
  <w:style w:type="paragraph" w:customStyle="1" w:styleId="983B20A1714A40E3AFE15B7EB9FF75A9">
    <w:name w:val="983B20A1714A40E3AFE15B7EB9FF75A9"/>
  </w:style>
  <w:style w:type="paragraph" w:customStyle="1" w:styleId="603B927F94BD4B8EB7B57D315DAE17C5">
    <w:name w:val="603B927F94BD4B8EB7B57D315DAE17C5"/>
  </w:style>
  <w:style w:type="paragraph" w:customStyle="1" w:styleId="C77D0876BB604594BD1B685AF0A31EB3">
    <w:name w:val="C77D0876BB604594BD1B685AF0A31EB3"/>
  </w:style>
  <w:style w:type="paragraph" w:customStyle="1" w:styleId="4E7C8A55E4C240B8AE44D21D32426462">
    <w:name w:val="4E7C8A55E4C240B8AE44D21D32426462"/>
  </w:style>
  <w:style w:type="paragraph" w:customStyle="1" w:styleId="21888D98D6254ED799DE5D1B500A5404">
    <w:name w:val="21888D98D6254ED799DE5D1B500A5404"/>
  </w:style>
  <w:style w:type="paragraph" w:customStyle="1" w:styleId="441BF654E6A04A12B1874854C83B4ED3">
    <w:name w:val="441BF654E6A04A12B1874854C83B4ED3"/>
  </w:style>
  <w:style w:type="paragraph" w:customStyle="1" w:styleId="8A04823A90A24A98A325AA96A76D39D1">
    <w:name w:val="8A04823A90A24A98A325AA96A76D39D1"/>
  </w:style>
  <w:style w:type="paragraph" w:customStyle="1" w:styleId="3FF1A041752D4DCC9D64359C11F8A1F6">
    <w:name w:val="3FF1A041752D4DCC9D64359C11F8A1F6"/>
  </w:style>
  <w:style w:type="paragraph" w:customStyle="1" w:styleId="B20610B87DBD49A8AFAD4F934824E55D">
    <w:name w:val="B20610B87DBD49A8AFAD4F934824E55D"/>
  </w:style>
  <w:style w:type="paragraph" w:customStyle="1" w:styleId="D4610692D25144A0BC4975EF5798EF2F">
    <w:name w:val="D4610692D25144A0BC4975EF5798EF2F"/>
  </w:style>
  <w:style w:type="paragraph" w:customStyle="1" w:styleId="65DCF275F6C94D6282CF623C56728F33">
    <w:name w:val="65DCF275F6C94D6282CF623C56728F33"/>
  </w:style>
  <w:style w:type="paragraph" w:customStyle="1" w:styleId="32754F1D7BB7400C9B042D1A5782AC12">
    <w:name w:val="32754F1D7BB7400C9B042D1A5782AC12"/>
  </w:style>
  <w:style w:type="paragraph" w:customStyle="1" w:styleId="1E301D60F00949F7B1B1DE9642FD0F0F">
    <w:name w:val="1E301D60F00949F7B1B1DE9642FD0F0F"/>
  </w:style>
  <w:style w:type="paragraph" w:customStyle="1" w:styleId="0DB90C7A13354748BC5359103AC4AC71">
    <w:name w:val="0DB90C7A13354748BC5359103AC4AC71"/>
  </w:style>
  <w:style w:type="paragraph" w:customStyle="1" w:styleId="9825F4C84A144B2FBCC54F28C954DEF1">
    <w:name w:val="9825F4C84A144B2FBCC54F28C954DEF1"/>
  </w:style>
  <w:style w:type="paragraph" w:customStyle="1" w:styleId="6E6FF870BAF24A9D9271CB32025A592F">
    <w:name w:val="6E6FF870BAF24A9D9271CB32025A592F"/>
  </w:style>
  <w:style w:type="paragraph" w:customStyle="1" w:styleId="9993987890B24403A5C612F8BAF9D604">
    <w:name w:val="9993987890B24403A5C612F8BAF9D604"/>
  </w:style>
  <w:style w:type="paragraph" w:customStyle="1" w:styleId="9481500C1E214413BC9FC88B9FF69A22">
    <w:name w:val="9481500C1E214413BC9FC88B9FF69A22"/>
  </w:style>
  <w:style w:type="paragraph" w:customStyle="1" w:styleId="6062F12B0F134CB497B0310C31609271">
    <w:name w:val="6062F12B0F134CB497B0310C31609271"/>
  </w:style>
  <w:style w:type="paragraph" w:customStyle="1" w:styleId="DA7E914F5E10402E887730EFA341C505">
    <w:name w:val="DA7E914F5E10402E887730EFA341C505"/>
  </w:style>
  <w:style w:type="paragraph" w:customStyle="1" w:styleId="0CB0B1D2CA214AE99052BCE550F3E50F">
    <w:name w:val="0CB0B1D2CA214AE99052BCE550F3E50F"/>
  </w:style>
  <w:style w:type="paragraph" w:customStyle="1" w:styleId="63A45126FCEC498B80286A517EB80116">
    <w:name w:val="63A45126FCEC498B80286A517EB80116"/>
  </w:style>
  <w:style w:type="paragraph" w:customStyle="1" w:styleId="990352D417934D91B6422165C5D192E7">
    <w:name w:val="990352D417934D91B6422165C5D192E7"/>
  </w:style>
  <w:style w:type="paragraph" w:customStyle="1" w:styleId="37B21F8232EB47AF870C6DB5FC28BD55">
    <w:name w:val="37B21F8232EB47AF870C6DB5FC28BD55"/>
  </w:style>
  <w:style w:type="paragraph" w:customStyle="1" w:styleId="2AE5D835364A48FE9DE5C36174E4F238">
    <w:name w:val="2AE5D835364A48FE9DE5C36174E4F238"/>
  </w:style>
  <w:style w:type="paragraph" w:customStyle="1" w:styleId="F74297884D5846EE88346FDD89A7E30B">
    <w:name w:val="F74297884D5846EE88346FDD89A7E30B"/>
  </w:style>
  <w:style w:type="paragraph" w:customStyle="1" w:styleId="534AEE06125745158DED743BF8386866">
    <w:name w:val="534AEE06125745158DED743BF8386866"/>
  </w:style>
  <w:style w:type="paragraph" w:customStyle="1" w:styleId="9BE5D2B25F754E7C8D15AD636069156D">
    <w:name w:val="9BE5D2B25F754E7C8D15AD636069156D"/>
  </w:style>
  <w:style w:type="paragraph" w:customStyle="1" w:styleId="F443DDE1E37649E1854204CE41CB9945">
    <w:name w:val="F443DDE1E37649E1854204CE41CB9945"/>
  </w:style>
  <w:style w:type="paragraph" w:customStyle="1" w:styleId="88186227D49D4D7DA3914023EF01D891">
    <w:name w:val="88186227D49D4D7DA3914023EF01D891"/>
  </w:style>
  <w:style w:type="paragraph" w:customStyle="1" w:styleId="F0990A631FF4475AA0A17BDF54A61B26">
    <w:name w:val="F0990A631FF4475AA0A17BDF54A61B26"/>
  </w:style>
  <w:style w:type="paragraph" w:customStyle="1" w:styleId="76009592E54945F4BAFF974007D066CB">
    <w:name w:val="76009592E54945F4BAFF974007D066CB"/>
  </w:style>
  <w:style w:type="paragraph" w:customStyle="1" w:styleId="507949BA3AA644629FDC4D2F5CCFADF9">
    <w:name w:val="507949BA3AA644629FDC4D2F5CCFADF9"/>
  </w:style>
  <w:style w:type="paragraph" w:customStyle="1" w:styleId="A57228E3A2894C27BE5C565963209939">
    <w:name w:val="A57228E3A2894C27BE5C565963209939"/>
  </w:style>
  <w:style w:type="paragraph" w:customStyle="1" w:styleId="495483EC6A5342F1B15ABB096D306228">
    <w:name w:val="495483EC6A5342F1B15ABB096D306228"/>
  </w:style>
  <w:style w:type="paragraph" w:customStyle="1" w:styleId="2BD3BB51968F4C29ACA7136F889EB75E">
    <w:name w:val="2BD3BB51968F4C29ACA7136F889EB75E"/>
  </w:style>
  <w:style w:type="paragraph" w:customStyle="1" w:styleId="B3D0A5857F0C44A99010C7279A326921">
    <w:name w:val="B3D0A5857F0C44A99010C7279A326921"/>
  </w:style>
  <w:style w:type="paragraph" w:customStyle="1" w:styleId="6BB3EB6892A940039CA059091C11ECD2">
    <w:name w:val="6BB3EB6892A940039CA059091C11ECD2"/>
  </w:style>
  <w:style w:type="paragraph" w:customStyle="1" w:styleId="687399EA49814365A29DE591FC77865A">
    <w:name w:val="687399EA49814365A29DE591FC77865A"/>
  </w:style>
  <w:style w:type="paragraph" w:customStyle="1" w:styleId="A596FDAC9A1C45958F2D93A51D5BB841">
    <w:name w:val="A596FDAC9A1C45958F2D93A51D5BB841"/>
  </w:style>
  <w:style w:type="paragraph" w:customStyle="1" w:styleId="999E06361F4247BEA8860E8CA7AF9BB2">
    <w:name w:val="999E06361F4247BEA8860E8CA7AF9BB2"/>
  </w:style>
  <w:style w:type="paragraph" w:customStyle="1" w:styleId="569A22660B0D478CB4C020E48C0043DB">
    <w:name w:val="569A22660B0D478CB4C020E48C0043DB"/>
  </w:style>
  <w:style w:type="paragraph" w:customStyle="1" w:styleId="6256AF38F5164D3D936EC6D0CE82DD0E">
    <w:name w:val="6256AF38F5164D3D936EC6D0CE82DD0E"/>
  </w:style>
  <w:style w:type="paragraph" w:customStyle="1" w:styleId="98CB4D7E81E34B808372A957CE75F886">
    <w:name w:val="98CB4D7E81E34B808372A957CE75F886"/>
  </w:style>
  <w:style w:type="paragraph" w:customStyle="1" w:styleId="A01D66E680304320B13ECA15F6E88727">
    <w:name w:val="A01D66E680304320B13ECA15F6E88727"/>
  </w:style>
  <w:style w:type="paragraph" w:customStyle="1" w:styleId="EFAC34A8F2E6433BA539BD97926B85D0">
    <w:name w:val="EFAC34A8F2E6433BA539BD97926B85D0"/>
  </w:style>
  <w:style w:type="paragraph" w:customStyle="1" w:styleId="938757D86A794839910B70A4BA7A6AC2">
    <w:name w:val="938757D86A794839910B70A4BA7A6AC2"/>
  </w:style>
  <w:style w:type="paragraph" w:customStyle="1" w:styleId="49401CFBE4004964B1C4A238F8743644">
    <w:name w:val="49401CFBE4004964B1C4A238F8743644"/>
  </w:style>
  <w:style w:type="paragraph" w:customStyle="1" w:styleId="DF2BAFD9129A43E28B61E7A9D531F59A">
    <w:name w:val="DF2BAFD9129A43E28B61E7A9D531F59A"/>
  </w:style>
  <w:style w:type="paragraph" w:customStyle="1" w:styleId="1D8DEB4E201C4076894184E48CC21D60">
    <w:name w:val="1D8DEB4E201C4076894184E48CC21D60"/>
  </w:style>
  <w:style w:type="paragraph" w:customStyle="1" w:styleId="F83129E280454817973BD001FB9847DB">
    <w:name w:val="F83129E280454817973BD001FB9847DB"/>
  </w:style>
  <w:style w:type="paragraph" w:customStyle="1" w:styleId="C6619B1651A946ECB520BB8BA555260F">
    <w:name w:val="C6619B1651A946ECB520BB8BA555260F"/>
  </w:style>
  <w:style w:type="paragraph" w:customStyle="1" w:styleId="57325B5A5B4C499E8F53399EB30FD53D">
    <w:name w:val="57325B5A5B4C499E8F53399EB30FD53D"/>
  </w:style>
  <w:style w:type="paragraph" w:customStyle="1" w:styleId="8A2457122C9648DC97B482092F0347C6">
    <w:name w:val="8A2457122C9648DC97B482092F0347C6"/>
  </w:style>
  <w:style w:type="paragraph" w:customStyle="1" w:styleId="01386004D2BB429BB1A374A0C72CFDD5">
    <w:name w:val="01386004D2BB429BB1A374A0C72CFDD5"/>
  </w:style>
  <w:style w:type="paragraph" w:customStyle="1" w:styleId="9DC060921D3146DA9B5753DBA1080F3F">
    <w:name w:val="9DC060921D3146DA9B5753DBA1080F3F"/>
  </w:style>
  <w:style w:type="paragraph" w:customStyle="1" w:styleId="07F55CDEB47E4F308BBF555704C83764">
    <w:name w:val="07F55CDEB47E4F308BBF555704C83764"/>
  </w:style>
  <w:style w:type="paragraph" w:customStyle="1" w:styleId="E4358150D1D34C50A34C1BE37F716A2B">
    <w:name w:val="E4358150D1D34C50A34C1BE37F716A2B"/>
  </w:style>
  <w:style w:type="paragraph" w:customStyle="1" w:styleId="99882E677AB8458887C0A4D4034952B3">
    <w:name w:val="99882E677AB8458887C0A4D4034952B3"/>
  </w:style>
  <w:style w:type="paragraph" w:customStyle="1" w:styleId="0160DD3DC9AD4D418A704EAD441172B4">
    <w:name w:val="0160DD3DC9AD4D418A704EAD441172B4"/>
  </w:style>
  <w:style w:type="paragraph" w:customStyle="1" w:styleId="847A61BBA0004CC0A379D5689174AAAF">
    <w:name w:val="847A61BBA0004CC0A379D5689174AAAF"/>
  </w:style>
  <w:style w:type="paragraph" w:customStyle="1" w:styleId="52CBD1BB8ACF4512A965EA9D12EF1D5F">
    <w:name w:val="52CBD1BB8ACF4512A965EA9D12EF1D5F"/>
  </w:style>
  <w:style w:type="paragraph" w:customStyle="1" w:styleId="656F7C372CC944A397E403189B5C38FF">
    <w:name w:val="656F7C372CC944A397E403189B5C38FF"/>
  </w:style>
  <w:style w:type="paragraph" w:customStyle="1" w:styleId="9AFD4DC4B0254FCEB32626D95E82068A">
    <w:name w:val="9AFD4DC4B0254FCEB32626D95E82068A"/>
  </w:style>
  <w:style w:type="paragraph" w:customStyle="1" w:styleId="952E515F185D40AE92A68D03463FF523">
    <w:name w:val="952E515F185D40AE92A68D03463FF523"/>
  </w:style>
  <w:style w:type="paragraph" w:customStyle="1" w:styleId="2DA032DCB91749D5B11AA19E47509333">
    <w:name w:val="2DA032DCB91749D5B11AA19E47509333"/>
  </w:style>
  <w:style w:type="paragraph" w:customStyle="1" w:styleId="5F560E92A7C3454D9751F2503A6F2D29">
    <w:name w:val="5F560E92A7C3454D9751F2503A6F2D29"/>
  </w:style>
  <w:style w:type="paragraph" w:customStyle="1" w:styleId="35F4989EAA3C4C3CB503D5202AB91B05">
    <w:name w:val="35F4989EAA3C4C3CB503D5202AB91B05"/>
  </w:style>
  <w:style w:type="paragraph" w:customStyle="1" w:styleId="9BC03725B1434B0A86463585DF81551A">
    <w:name w:val="9BC03725B1434B0A86463585DF81551A"/>
  </w:style>
  <w:style w:type="paragraph" w:customStyle="1" w:styleId="28FDC01DD4124247A6D650531D3B36ED">
    <w:name w:val="28FDC01DD4124247A6D650531D3B36ED"/>
  </w:style>
  <w:style w:type="paragraph" w:customStyle="1" w:styleId="928C3DCE5B7F4EA3B90C04463C81A37F">
    <w:name w:val="928C3DCE5B7F4EA3B90C04463C81A37F"/>
  </w:style>
  <w:style w:type="paragraph" w:customStyle="1" w:styleId="B250DA15BC5F480C817298DBC07F0E8A">
    <w:name w:val="B250DA15BC5F480C817298DBC07F0E8A"/>
  </w:style>
  <w:style w:type="paragraph" w:customStyle="1" w:styleId="0DB7A9BE9D88450F883FF7F01FD033F2">
    <w:name w:val="0DB7A9BE9D88450F883FF7F01FD033F2"/>
  </w:style>
  <w:style w:type="paragraph" w:customStyle="1" w:styleId="3B67DDED9E2B4DAD9390C16F7D0410F3">
    <w:name w:val="3B67DDED9E2B4DAD9390C16F7D0410F3"/>
  </w:style>
  <w:style w:type="paragraph" w:customStyle="1" w:styleId="4E014A550047460F99FFC42C585BD0CE">
    <w:name w:val="4E014A550047460F99FFC42C585BD0CE"/>
  </w:style>
  <w:style w:type="paragraph" w:customStyle="1" w:styleId="3CD3C75095F841FA8DC087BEEA7BF147">
    <w:name w:val="3CD3C75095F841FA8DC087BEEA7BF147"/>
  </w:style>
  <w:style w:type="paragraph" w:customStyle="1" w:styleId="3C134C8319634C35BE20E7C9657AB360">
    <w:name w:val="3C134C8319634C35BE20E7C9657AB360"/>
  </w:style>
  <w:style w:type="paragraph" w:customStyle="1" w:styleId="DD9792EAFFA342F6B44F7C3E857F3B83">
    <w:name w:val="DD9792EAFFA342F6B44F7C3E857F3B83"/>
  </w:style>
  <w:style w:type="paragraph" w:customStyle="1" w:styleId="A8DF7E9BAC474953A8A1F88AF6705103">
    <w:name w:val="A8DF7E9BAC474953A8A1F88AF6705103"/>
  </w:style>
  <w:style w:type="paragraph" w:customStyle="1" w:styleId="397BF32842A44B97BF3E12C08CD5061C">
    <w:name w:val="397BF32842A44B97BF3E12C08CD5061C"/>
  </w:style>
  <w:style w:type="paragraph" w:customStyle="1" w:styleId="36F169BD6408455F83350ACC0289724C">
    <w:name w:val="36F169BD6408455F83350ACC0289724C"/>
  </w:style>
  <w:style w:type="paragraph" w:customStyle="1" w:styleId="8F60044045AB40DABBBE2966C2FFA34D">
    <w:name w:val="8F60044045AB40DABBBE2966C2FFA34D"/>
  </w:style>
  <w:style w:type="paragraph" w:customStyle="1" w:styleId="A4307FFD31BA423CAC8C8FB5705E0B7A">
    <w:name w:val="A4307FFD31BA423CAC8C8FB5705E0B7A"/>
  </w:style>
  <w:style w:type="paragraph" w:customStyle="1" w:styleId="95182B08FAC84E339979CCFD798C58E8">
    <w:name w:val="95182B08FAC84E339979CCFD798C58E8"/>
  </w:style>
  <w:style w:type="paragraph" w:customStyle="1" w:styleId="54C1DE0DCC1549D2BB7BE2575A801902">
    <w:name w:val="54C1DE0DCC1549D2BB7BE2575A801902"/>
  </w:style>
  <w:style w:type="paragraph" w:customStyle="1" w:styleId="089C3DA8B138475E9BA6FF0814CFA8E8">
    <w:name w:val="089C3DA8B138475E9BA6FF0814CFA8E8"/>
  </w:style>
  <w:style w:type="paragraph" w:customStyle="1" w:styleId="63495A82CC794A519004417782C7A785">
    <w:name w:val="63495A82CC794A519004417782C7A785"/>
  </w:style>
  <w:style w:type="paragraph" w:customStyle="1" w:styleId="0DD1D5A29569429F9BA6B9EBCF36ED65">
    <w:name w:val="0DD1D5A29569429F9BA6B9EBCF36ED65"/>
  </w:style>
  <w:style w:type="paragraph" w:customStyle="1" w:styleId="8A00549E97A84065B9429EE1F3A50617">
    <w:name w:val="8A00549E97A84065B9429EE1F3A50617"/>
  </w:style>
  <w:style w:type="paragraph" w:customStyle="1" w:styleId="5BDC7EFA0A764672A0113F4C1CD8CE7C">
    <w:name w:val="5BDC7EFA0A764672A0113F4C1CD8CE7C"/>
  </w:style>
  <w:style w:type="paragraph" w:customStyle="1" w:styleId="C46CE6A3977C412FA32F0616B7583742">
    <w:name w:val="C46CE6A3977C412FA32F0616B7583742"/>
  </w:style>
  <w:style w:type="paragraph" w:customStyle="1" w:styleId="E54CF3574D874A05A09631A2DD749E32">
    <w:name w:val="E54CF3574D874A05A09631A2DD749E32"/>
  </w:style>
  <w:style w:type="paragraph" w:customStyle="1" w:styleId="5F3090A4014A4ED2900785B2E3FEB65B">
    <w:name w:val="5F3090A4014A4ED2900785B2E3FEB65B"/>
  </w:style>
  <w:style w:type="paragraph" w:customStyle="1" w:styleId="D5D23415AA2E4E34A673B75D79457791">
    <w:name w:val="D5D23415AA2E4E34A673B75D79457791"/>
  </w:style>
  <w:style w:type="paragraph" w:customStyle="1" w:styleId="9B0E8FFFD5134A9DBE8851BA574ED7EE">
    <w:name w:val="9B0E8FFFD5134A9DBE8851BA574ED7EE"/>
  </w:style>
  <w:style w:type="paragraph" w:customStyle="1" w:styleId="8AFE0B53C6C0422F9E942CD05EC32CCB">
    <w:name w:val="8AFE0B53C6C0422F9E942CD05EC32CCB"/>
  </w:style>
  <w:style w:type="paragraph" w:customStyle="1" w:styleId="22494DCDFCDE4A079EAC3207F724EE1D">
    <w:name w:val="22494DCDFCDE4A079EAC3207F724EE1D"/>
  </w:style>
  <w:style w:type="paragraph" w:customStyle="1" w:styleId="3EF31B0E2A8646CC934F55BAA15FEB32">
    <w:name w:val="3EF31B0E2A8646CC934F55BAA15FEB32"/>
  </w:style>
  <w:style w:type="paragraph" w:customStyle="1" w:styleId="92AC89CB4ABA43058311D26C4A2920AD">
    <w:name w:val="92AC89CB4ABA43058311D26C4A2920AD"/>
  </w:style>
  <w:style w:type="paragraph" w:customStyle="1" w:styleId="95C3FA00CFA5493B9BBB99B2AC4E8A35">
    <w:name w:val="95C3FA00CFA5493B9BBB99B2AC4E8A35"/>
  </w:style>
  <w:style w:type="paragraph" w:customStyle="1" w:styleId="4C768AB3D7264C9B8E7ECCD301012C05">
    <w:name w:val="4C768AB3D7264C9B8E7ECCD301012C05"/>
  </w:style>
  <w:style w:type="paragraph" w:customStyle="1" w:styleId="FA4D0B0AE0D442949B9E63BC1A237DFF">
    <w:name w:val="FA4D0B0AE0D442949B9E63BC1A237DFF"/>
  </w:style>
  <w:style w:type="paragraph" w:customStyle="1" w:styleId="68AE225459804D478BFD324A0AFD0299">
    <w:name w:val="68AE225459804D478BFD324A0AFD0299"/>
  </w:style>
  <w:style w:type="paragraph" w:customStyle="1" w:styleId="3788F22A97794CB38A17D2DAEEC8B490">
    <w:name w:val="3788F22A97794CB38A17D2DAEEC8B490"/>
  </w:style>
  <w:style w:type="paragraph" w:customStyle="1" w:styleId="8011B33E5ED8451FBA8E82C683649CCE">
    <w:name w:val="8011B33E5ED8451FBA8E82C683649CCE"/>
  </w:style>
  <w:style w:type="paragraph" w:customStyle="1" w:styleId="EAEC28518062454B912608645BA93123">
    <w:name w:val="EAEC28518062454B912608645BA93123"/>
  </w:style>
  <w:style w:type="paragraph" w:customStyle="1" w:styleId="92454770D29646358D9C1F45482E0B25">
    <w:name w:val="92454770D29646358D9C1F45482E0B25"/>
  </w:style>
  <w:style w:type="paragraph" w:customStyle="1" w:styleId="77E4A59962E84A08B268348E5F679174">
    <w:name w:val="77E4A59962E84A08B268348E5F679174"/>
  </w:style>
  <w:style w:type="paragraph" w:customStyle="1" w:styleId="C8A4C0DD1C824247A5E6133390818568">
    <w:name w:val="C8A4C0DD1C824247A5E6133390818568"/>
  </w:style>
  <w:style w:type="paragraph" w:customStyle="1" w:styleId="D37D032C87CA410FB94D7E96CF6C08FA">
    <w:name w:val="D37D032C87CA410FB94D7E96CF6C08FA"/>
  </w:style>
  <w:style w:type="paragraph" w:customStyle="1" w:styleId="28494CAA6B104ABC8CF32FCB85D19330">
    <w:name w:val="28494CAA6B104ABC8CF32FCB85D19330"/>
  </w:style>
  <w:style w:type="paragraph" w:customStyle="1" w:styleId="DA9B39A4F5E6462CB102FF27AE0BB3AA">
    <w:name w:val="DA9B39A4F5E6462CB102FF27AE0BB3AA"/>
  </w:style>
  <w:style w:type="paragraph" w:customStyle="1" w:styleId="ACBAECA3EE4D424CB888B128B4C65542">
    <w:name w:val="ACBAECA3EE4D424CB888B128B4C65542"/>
  </w:style>
  <w:style w:type="paragraph" w:customStyle="1" w:styleId="B38731D6A197424E965BD14E376F2D96">
    <w:name w:val="B38731D6A197424E965BD14E376F2D96"/>
  </w:style>
  <w:style w:type="paragraph" w:customStyle="1" w:styleId="487416E962D44461AF1AB8D1AEB47317">
    <w:name w:val="487416E962D44461AF1AB8D1AEB47317"/>
  </w:style>
  <w:style w:type="paragraph" w:customStyle="1" w:styleId="1A458AD1BB1A44189248255F11AD919D">
    <w:name w:val="1A458AD1BB1A44189248255F11AD919D"/>
  </w:style>
  <w:style w:type="paragraph" w:customStyle="1" w:styleId="C1CD3F46FC9448F996ADCDFD9CF8E061">
    <w:name w:val="C1CD3F46FC9448F996ADCDFD9CF8E061"/>
  </w:style>
  <w:style w:type="paragraph" w:customStyle="1" w:styleId="2B564E87196A43A1946324211F8C38BE">
    <w:name w:val="2B564E87196A43A1946324211F8C38BE"/>
  </w:style>
  <w:style w:type="paragraph" w:customStyle="1" w:styleId="56B68BFE01C4459EAF97BC92A8D6D6CD">
    <w:name w:val="56B68BFE01C4459EAF97BC92A8D6D6CD"/>
  </w:style>
  <w:style w:type="paragraph" w:customStyle="1" w:styleId="9DC2D88EDFC941A6AEA0EF96A9536C2C">
    <w:name w:val="9DC2D88EDFC941A6AEA0EF96A9536C2C"/>
  </w:style>
  <w:style w:type="paragraph" w:customStyle="1" w:styleId="0DB551D782D943CBB103DB091F95FAA4">
    <w:name w:val="0DB551D782D943CBB103DB091F95FAA4"/>
  </w:style>
  <w:style w:type="paragraph" w:customStyle="1" w:styleId="E10CB8E653AA49CC96DA7AC2E3F1F77F">
    <w:name w:val="E10CB8E653AA49CC96DA7AC2E3F1F77F"/>
  </w:style>
  <w:style w:type="paragraph" w:customStyle="1" w:styleId="1250F1856DBE40D6BCF28472B03B1194">
    <w:name w:val="1250F1856DBE40D6BCF28472B03B1194"/>
  </w:style>
  <w:style w:type="paragraph" w:customStyle="1" w:styleId="69EB07E15ED94B1B9DB994EE21B6BCE8">
    <w:name w:val="69EB07E15ED94B1B9DB994EE21B6BCE8"/>
  </w:style>
  <w:style w:type="paragraph" w:customStyle="1" w:styleId="576707334851403E85F5910DBF8A6809">
    <w:name w:val="576707334851403E85F5910DBF8A6809"/>
  </w:style>
  <w:style w:type="paragraph" w:customStyle="1" w:styleId="37C1101801C646DBA6E42B72FFA24929">
    <w:name w:val="37C1101801C646DBA6E42B72FFA24929"/>
  </w:style>
  <w:style w:type="paragraph" w:customStyle="1" w:styleId="79C5E7A3666247A18650F733B3702005">
    <w:name w:val="79C5E7A3666247A18650F733B3702005"/>
  </w:style>
  <w:style w:type="paragraph" w:customStyle="1" w:styleId="B0E5EF7BE5E14DEF99BFBA8967C0C19F">
    <w:name w:val="B0E5EF7BE5E14DEF99BFBA8967C0C19F"/>
  </w:style>
  <w:style w:type="paragraph" w:customStyle="1" w:styleId="0F83B882A12E4A318C90A2BF36334A4E">
    <w:name w:val="0F83B882A12E4A318C90A2BF36334A4E"/>
  </w:style>
  <w:style w:type="paragraph" w:customStyle="1" w:styleId="95E3C39D3BF14CFC8EE2CE3BA39FCEF2">
    <w:name w:val="95E3C39D3BF14CFC8EE2CE3BA39FCEF2"/>
  </w:style>
  <w:style w:type="paragraph" w:customStyle="1" w:styleId="302A960B739241CC9FB56E5A3D1B1A55">
    <w:name w:val="302A960B739241CC9FB56E5A3D1B1A55"/>
  </w:style>
  <w:style w:type="paragraph" w:customStyle="1" w:styleId="95540E40EE234FFDABDC79EC31E028F4">
    <w:name w:val="95540E40EE234FFDABDC79EC31E028F4"/>
  </w:style>
  <w:style w:type="paragraph" w:customStyle="1" w:styleId="B99BBE7CB8154255885DE07FCFFE7648">
    <w:name w:val="B99BBE7CB8154255885DE07FCFFE7648"/>
  </w:style>
  <w:style w:type="paragraph" w:customStyle="1" w:styleId="0EED413D2C104C41A85703E480FAD482">
    <w:name w:val="0EED413D2C104C41A85703E480FAD482"/>
  </w:style>
  <w:style w:type="paragraph" w:customStyle="1" w:styleId="CE51EEE26BE648D5BCEF071E05290502">
    <w:name w:val="CE51EEE26BE648D5BCEF071E05290502"/>
  </w:style>
  <w:style w:type="paragraph" w:customStyle="1" w:styleId="51887D1F8E884769B41F8488B4A5CA17">
    <w:name w:val="51887D1F8E884769B41F8488B4A5CA17"/>
  </w:style>
  <w:style w:type="paragraph" w:customStyle="1" w:styleId="592AA6A389284FDB9AE065659FE05A9E">
    <w:name w:val="592AA6A389284FDB9AE065659FE05A9E"/>
  </w:style>
  <w:style w:type="paragraph" w:customStyle="1" w:styleId="2F0EBB4EC14845B095403D1AC5423DB1">
    <w:name w:val="2F0EBB4EC14845B095403D1AC5423DB1"/>
  </w:style>
  <w:style w:type="paragraph" w:customStyle="1" w:styleId="9A5C9489ACF4463AB6EFFCCE361F2174">
    <w:name w:val="9A5C9489ACF4463AB6EFFCCE361F2174"/>
  </w:style>
  <w:style w:type="paragraph" w:customStyle="1" w:styleId="52D408E2F1EF407C89CB14BF9DD82C4D">
    <w:name w:val="52D408E2F1EF407C89CB14BF9DD82C4D"/>
  </w:style>
  <w:style w:type="paragraph" w:customStyle="1" w:styleId="543B128CF02643EC981096EE018016A6">
    <w:name w:val="543B128CF02643EC981096EE018016A6"/>
  </w:style>
  <w:style w:type="paragraph" w:customStyle="1" w:styleId="E4A5F69E6D444945AABB3CEDA2FD49CC">
    <w:name w:val="E4A5F69E6D444945AABB3CEDA2FD49CC"/>
  </w:style>
  <w:style w:type="paragraph" w:customStyle="1" w:styleId="CA346F4515D64149AA2A396658A73E84">
    <w:name w:val="CA346F4515D64149AA2A396658A73E84"/>
  </w:style>
  <w:style w:type="paragraph" w:customStyle="1" w:styleId="966F9511B81C4CA7A57BA7330553E5DA">
    <w:name w:val="966F9511B81C4CA7A57BA7330553E5DA"/>
  </w:style>
  <w:style w:type="paragraph" w:customStyle="1" w:styleId="5808BC45CC394326B09FD9CFDB798D74">
    <w:name w:val="5808BC45CC394326B09FD9CFDB798D74"/>
  </w:style>
  <w:style w:type="paragraph" w:customStyle="1" w:styleId="514CC2360F0D43528F7C3B3AF4026DA3">
    <w:name w:val="514CC2360F0D43528F7C3B3AF4026DA3"/>
  </w:style>
  <w:style w:type="paragraph" w:customStyle="1" w:styleId="A39418045E6F428B99D96232D376EA85">
    <w:name w:val="A39418045E6F428B99D96232D376EA85"/>
  </w:style>
  <w:style w:type="paragraph" w:customStyle="1" w:styleId="130A2753FB4B474CBCAF453167B238A1">
    <w:name w:val="130A2753FB4B474CBCAF453167B238A1"/>
  </w:style>
  <w:style w:type="paragraph" w:customStyle="1" w:styleId="B783310AC43D49B1BC55DAE3C42DA6D0">
    <w:name w:val="B783310AC43D49B1BC55DAE3C42DA6D0"/>
  </w:style>
  <w:style w:type="paragraph" w:customStyle="1" w:styleId="E0280973C97742D08F57FF7F6D2195E6">
    <w:name w:val="E0280973C97742D08F57FF7F6D2195E6"/>
  </w:style>
  <w:style w:type="paragraph" w:customStyle="1" w:styleId="A02C21C9FC5C40F0B163BB6CDFA4148D">
    <w:name w:val="A02C21C9FC5C40F0B163BB6CDFA4148D"/>
  </w:style>
  <w:style w:type="paragraph" w:customStyle="1" w:styleId="D13065925FCC4876A676F9AA9F1BDF50">
    <w:name w:val="D13065925FCC4876A676F9AA9F1BDF50"/>
  </w:style>
  <w:style w:type="paragraph" w:customStyle="1" w:styleId="23C684437D6A42B4A60EC1F40B1B1A3E">
    <w:name w:val="23C684437D6A42B4A60EC1F40B1B1A3E"/>
  </w:style>
  <w:style w:type="paragraph" w:customStyle="1" w:styleId="35F08F029F7D4E88A4B37D0F52D208B5">
    <w:name w:val="35F08F029F7D4E88A4B37D0F52D208B5"/>
  </w:style>
  <w:style w:type="paragraph" w:customStyle="1" w:styleId="9D87C6261F1340BB9994F07A037073BD">
    <w:name w:val="9D87C6261F1340BB9994F07A037073BD"/>
  </w:style>
  <w:style w:type="paragraph" w:customStyle="1" w:styleId="96E6B00E60D442C1B6107EEA948C311D">
    <w:name w:val="96E6B00E60D442C1B6107EEA948C311D"/>
  </w:style>
  <w:style w:type="paragraph" w:customStyle="1" w:styleId="DE960C9C168844E48A3517721A03D911">
    <w:name w:val="DE960C9C168844E48A3517721A03D911"/>
  </w:style>
  <w:style w:type="paragraph" w:customStyle="1" w:styleId="29E4892578B7477384A8D893BCAECEDA">
    <w:name w:val="29E4892578B7477384A8D893BCAECEDA"/>
  </w:style>
  <w:style w:type="paragraph" w:customStyle="1" w:styleId="9B6BF2C62EFB4545B1F8D2B2F7A38FD2">
    <w:name w:val="9B6BF2C62EFB4545B1F8D2B2F7A38FD2"/>
  </w:style>
  <w:style w:type="paragraph" w:customStyle="1" w:styleId="FBA3B464AED34A7D84E92CDF92447310">
    <w:name w:val="FBA3B464AED34A7D84E92CDF92447310"/>
  </w:style>
  <w:style w:type="paragraph" w:customStyle="1" w:styleId="03577AF544584D97938BFC65A37F2ECA">
    <w:name w:val="03577AF544584D97938BFC65A37F2ECA"/>
  </w:style>
  <w:style w:type="paragraph" w:customStyle="1" w:styleId="CEC35BFDADCD4BC28EBC78C9DB7E0DC9">
    <w:name w:val="CEC35BFDADCD4BC28EBC78C9DB7E0DC9"/>
  </w:style>
  <w:style w:type="paragraph" w:customStyle="1" w:styleId="9CE1573DAF4C4D2CA6A5CC3BEA8D2D92">
    <w:name w:val="9CE1573DAF4C4D2CA6A5CC3BEA8D2D92"/>
  </w:style>
  <w:style w:type="paragraph" w:customStyle="1" w:styleId="752DF614C9E14D4898F1DB55AED77F72">
    <w:name w:val="752DF614C9E14D4898F1DB55AED77F72"/>
  </w:style>
  <w:style w:type="paragraph" w:customStyle="1" w:styleId="96CC0895040E42E39B681F1FC6C67D44">
    <w:name w:val="96CC0895040E42E39B681F1FC6C67D44"/>
  </w:style>
  <w:style w:type="paragraph" w:customStyle="1" w:styleId="FC6A70D9F29145BAAD1D7308664E1C3E">
    <w:name w:val="FC6A70D9F29145BAAD1D7308664E1C3E"/>
  </w:style>
  <w:style w:type="paragraph" w:customStyle="1" w:styleId="C8A804E752734A7E8DFEE006F203D9EA">
    <w:name w:val="C8A804E752734A7E8DFEE006F203D9EA"/>
  </w:style>
  <w:style w:type="paragraph" w:customStyle="1" w:styleId="B75C8EEEB3F8418D96AF49747D0BD8CC">
    <w:name w:val="B75C8EEEB3F8418D96AF49747D0BD8CC"/>
  </w:style>
  <w:style w:type="paragraph" w:customStyle="1" w:styleId="009E8EC0F2574730B7C1C189E3D1FD07">
    <w:name w:val="009E8EC0F2574730B7C1C189E3D1FD07"/>
  </w:style>
  <w:style w:type="paragraph" w:customStyle="1" w:styleId="9C6BFC0F504D4332BB66BE6E6966613C">
    <w:name w:val="9C6BFC0F504D4332BB66BE6E6966613C"/>
  </w:style>
  <w:style w:type="paragraph" w:customStyle="1" w:styleId="E669ADE1A57644DEAC458F6A614B7F9E">
    <w:name w:val="E669ADE1A57644DEAC458F6A614B7F9E"/>
  </w:style>
  <w:style w:type="paragraph" w:customStyle="1" w:styleId="DC87F620BEEF4795A11C572814EBE9A8">
    <w:name w:val="DC87F620BEEF4795A11C572814EBE9A8"/>
  </w:style>
  <w:style w:type="paragraph" w:customStyle="1" w:styleId="BB83BB4CD4B44068A263EA037099BA92">
    <w:name w:val="BB83BB4CD4B44068A263EA037099BA92"/>
  </w:style>
  <w:style w:type="paragraph" w:customStyle="1" w:styleId="BBDCC10D86C645EE80F70C5C99D806D2">
    <w:name w:val="BBDCC10D86C645EE80F70C5C99D806D2"/>
  </w:style>
  <w:style w:type="paragraph" w:customStyle="1" w:styleId="D7073F770D9D4B18A58686255C251C79">
    <w:name w:val="D7073F770D9D4B18A58686255C251C79"/>
  </w:style>
  <w:style w:type="paragraph" w:customStyle="1" w:styleId="1D31192CF7644F25BBBC1FD8E92FB14E">
    <w:name w:val="1D31192CF7644F25BBBC1FD8E92FB14E"/>
  </w:style>
  <w:style w:type="paragraph" w:customStyle="1" w:styleId="1DF206C203074E3898FB77F92F210574">
    <w:name w:val="1DF206C203074E3898FB77F92F210574"/>
  </w:style>
  <w:style w:type="paragraph" w:customStyle="1" w:styleId="41737DE1221C4B2A8EC759A18FEDC612">
    <w:name w:val="41737DE1221C4B2A8EC759A18FEDC612"/>
  </w:style>
  <w:style w:type="paragraph" w:customStyle="1" w:styleId="56C8A376A7F84E73BCBBE9B8E8E24BA4">
    <w:name w:val="56C8A376A7F84E73BCBBE9B8E8E24BA4"/>
  </w:style>
  <w:style w:type="paragraph" w:customStyle="1" w:styleId="71BB381FE0504EE38284FC8A75BF0349">
    <w:name w:val="71BB381FE0504EE38284FC8A75BF0349"/>
  </w:style>
  <w:style w:type="paragraph" w:customStyle="1" w:styleId="469053E4A69B44C2880290DCF5F90D9F">
    <w:name w:val="469053E4A69B44C2880290DCF5F90D9F"/>
  </w:style>
  <w:style w:type="paragraph" w:customStyle="1" w:styleId="A01CD6C16D5442B7B7A020A236AE773F">
    <w:name w:val="A01CD6C16D5442B7B7A020A236AE773F"/>
  </w:style>
  <w:style w:type="paragraph" w:customStyle="1" w:styleId="7E7A09B3FC0E4ACCA85ED1FC976B28AF">
    <w:name w:val="7E7A09B3FC0E4ACCA85ED1FC976B28AF"/>
  </w:style>
  <w:style w:type="paragraph" w:customStyle="1" w:styleId="6AFB0D42A76149B09010681396E13A98">
    <w:name w:val="6AFB0D42A76149B09010681396E13A98"/>
  </w:style>
  <w:style w:type="paragraph" w:customStyle="1" w:styleId="0803C83ACB7847F986A7F4926CC9425A">
    <w:name w:val="0803C83ACB7847F986A7F4926CC9425A"/>
  </w:style>
  <w:style w:type="paragraph" w:customStyle="1" w:styleId="E6ED4F72E6904B0B969B9B964C5EC997">
    <w:name w:val="E6ED4F72E6904B0B969B9B964C5EC997"/>
  </w:style>
  <w:style w:type="paragraph" w:customStyle="1" w:styleId="163FC5A8AE5F40179C9B33E97C821D54">
    <w:name w:val="163FC5A8AE5F40179C9B33E97C821D54"/>
  </w:style>
  <w:style w:type="paragraph" w:customStyle="1" w:styleId="71855E246AD74896A2CAC7AAB76C2C9D">
    <w:name w:val="71855E246AD74896A2CAC7AAB76C2C9D"/>
  </w:style>
  <w:style w:type="paragraph" w:customStyle="1" w:styleId="8A0CF3B0A70C4EF6BD4AA2E21390759C">
    <w:name w:val="8A0CF3B0A70C4EF6BD4AA2E21390759C"/>
  </w:style>
  <w:style w:type="paragraph" w:customStyle="1" w:styleId="B89CA184D50740C691FBDE348306F872">
    <w:name w:val="B89CA184D50740C691FBDE348306F872"/>
  </w:style>
  <w:style w:type="paragraph" w:customStyle="1" w:styleId="8CD18D53F4344E1096E10B1C1D0940B8">
    <w:name w:val="8CD18D53F4344E1096E10B1C1D0940B8"/>
  </w:style>
  <w:style w:type="paragraph" w:customStyle="1" w:styleId="F6D6718D86A84AC68EEEA20D2D9B3FCC">
    <w:name w:val="F6D6718D86A84AC68EEEA20D2D9B3FCC"/>
  </w:style>
  <w:style w:type="paragraph" w:customStyle="1" w:styleId="A411E9EF9FAE4088958FC5BF2E311B27">
    <w:name w:val="A411E9EF9FAE4088958FC5BF2E311B27"/>
  </w:style>
  <w:style w:type="paragraph" w:customStyle="1" w:styleId="178BB50FCD8A49A0A504DB50E0B69E65">
    <w:name w:val="178BB50FCD8A49A0A504DB50E0B69E65"/>
  </w:style>
  <w:style w:type="paragraph" w:customStyle="1" w:styleId="E7EF46221526433892EDBFAD2A1C9AC9">
    <w:name w:val="E7EF46221526433892EDBFAD2A1C9AC9"/>
  </w:style>
  <w:style w:type="paragraph" w:customStyle="1" w:styleId="D77CCD48B20D47D0B1BC48788B1A77CF">
    <w:name w:val="D77CCD48B20D47D0B1BC48788B1A77CF"/>
  </w:style>
  <w:style w:type="paragraph" w:customStyle="1" w:styleId="F6440F4B93BB477CB2D0F6846D44CB30">
    <w:name w:val="F6440F4B93BB477CB2D0F6846D44CB30"/>
  </w:style>
  <w:style w:type="paragraph" w:customStyle="1" w:styleId="93541663980746C19E2A088F44E45869">
    <w:name w:val="93541663980746C19E2A088F44E45869"/>
  </w:style>
  <w:style w:type="paragraph" w:customStyle="1" w:styleId="A4CBB4B8FDE043A890393F9CD3636170">
    <w:name w:val="A4CBB4B8FDE043A890393F9CD3636170"/>
  </w:style>
  <w:style w:type="paragraph" w:customStyle="1" w:styleId="94013E4269E24EF5A9ADB1A650DE01B8">
    <w:name w:val="94013E4269E24EF5A9ADB1A650DE01B8"/>
  </w:style>
  <w:style w:type="paragraph" w:customStyle="1" w:styleId="5B0239E906A0442EABF3871742B15177">
    <w:name w:val="5B0239E906A0442EABF3871742B15177"/>
  </w:style>
  <w:style w:type="paragraph" w:customStyle="1" w:styleId="2177EF15B05E47E19FAFEEDAA6EAA110">
    <w:name w:val="2177EF15B05E47E19FAFEEDAA6EAA110"/>
  </w:style>
  <w:style w:type="paragraph" w:customStyle="1" w:styleId="2752B42EE4B5440F98F52B265F75B646">
    <w:name w:val="2752B42EE4B5440F98F52B265F75B646"/>
  </w:style>
  <w:style w:type="paragraph" w:customStyle="1" w:styleId="3497037DE9224560A9D4674CE4EE1794">
    <w:name w:val="3497037DE9224560A9D4674CE4EE1794"/>
  </w:style>
  <w:style w:type="paragraph" w:customStyle="1" w:styleId="79C44737A095406A81DEA2CD5E70C928">
    <w:name w:val="79C44737A095406A81DEA2CD5E70C928"/>
  </w:style>
  <w:style w:type="paragraph" w:customStyle="1" w:styleId="6F00727D34C34E74A229133614DFE75D">
    <w:name w:val="6F00727D34C34E74A229133614DFE75D"/>
  </w:style>
  <w:style w:type="paragraph" w:customStyle="1" w:styleId="7A0F18AFE3484294916A80567F31C606">
    <w:name w:val="7A0F18AFE3484294916A80567F31C606"/>
  </w:style>
  <w:style w:type="paragraph" w:customStyle="1" w:styleId="23EE28DF613342E8B1425EDFB76ABED6">
    <w:name w:val="23EE28DF613342E8B1425EDFB76ABED6"/>
  </w:style>
  <w:style w:type="paragraph" w:customStyle="1" w:styleId="485A7164170D4E3CB0FFC1A8EE17B75A">
    <w:name w:val="485A7164170D4E3CB0FFC1A8EE17B75A"/>
  </w:style>
  <w:style w:type="paragraph" w:customStyle="1" w:styleId="C5D68B899B6847C3BF947B4246DE733F">
    <w:name w:val="C5D68B899B6847C3BF947B4246DE733F"/>
  </w:style>
  <w:style w:type="paragraph" w:customStyle="1" w:styleId="B2973F12F28B453B9BED3EBF0666FEDF">
    <w:name w:val="B2973F12F28B453B9BED3EBF0666FEDF"/>
  </w:style>
  <w:style w:type="paragraph" w:customStyle="1" w:styleId="90FE1518BB804BDC8E6398A4DEB9593B">
    <w:name w:val="90FE1518BB804BDC8E6398A4DEB9593B"/>
  </w:style>
  <w:style w:type="paragraph" w:customStyle="1" w:styleId="DFC77A16D6C54BBF9CD29168C81D1F1F">
    <w:name w:val="DFC77A16D6C54BBF9CD29168C81D1F1F"/>
  </w:style>
  <w:style w:type="paragraph" w:customStyle="1" w:styleId="FDC14DA00F6F4307B7E44440859B9FF6">
    <w:name w:val="FDC14DA00F6F4307B7E44440859B9FF6"/>
  </w:style>
  <w:style w:type="paragraph" w:customStyle="1" w:styleId="548D2B7E61BA4EAEA3124EC31F2C5759">
    <w:name w:val="548D2B7E61BA4EAEA3124EC31F2C5759"/>
  </w:style>
  <w:style w:type="paragraph" w:customStyle="1" w:styleId="F2B14A93FE6C46798E58D10839A23D2B">
    <w:name w:val="F2B14A93FE6C46798E58D10839A23D2B"/>
  </w:style>
  <w:style w:type="paragraph" w:customStyle="1" w:styleId="A28759D26E74464999BF4CAF16E324BC">
    <w:name w:val="A28759D26E74464999BF4CAF16E324BC"/>
  </w:style>
  <w:style w:type="paragraph" w:customStyle="1" w:styleId="11D6E23E6DC1401F852F1ED99A271F29">
    <w:name w:val="11D6E23E6DC1401F852F1ED99A271F29"/>
  </w:style>
  <w:style w:type="paragraph" w:customStyle="1" w:styleId="A5FC06C4A6D64505A5BB8C612A7C535E">
    <w:name w:val="A5FC06C4A6D64505A5BB8C612A7C535E"/>
  </w:style>
  <w:style w:type="paragraph" w:customStyle="1" w:styleId="F7214B94CB444BA3829B7D3169884C99">
    <w:name w:val="F7214B94CB444BA3829B7D3169884C99"/>
  </w:style>
  <w:style w:type="paragraph" w:customStyle="1" w:styleId="F0221A7BAAF8472E983E6F8769DA54D9">
    <w:name w:val="F0221A7BAAF8472E983E6F8769DA54D9"/>
  </w:style>
  <w:style w:type="paragraph" w:customStyle="1" w:styleId="6F9E0F41ED9242C99418BC214BEF73B8">
    <w:name w:val="6F9E0F41ED9242C99418BC214BEF73B8"/>
  </w:style>
  <w:style w:type="paragraph" w:customStyle="1" w:styleId="1597B951D1A542A396FFD5509E79CA44">
    <w:name w:val="1597B951D1A542A396FFD5509E79CA44"/>
  </w:style>
  <w:style w:type="paragraph" w:customStyle="1" w:styleId="964F073489704A06A495226E1EBAF673">
    <w:name w:val="964F073489704A06A495226E1EBAF673"/>
  </w:style>
  <w:style w:type="paragraph" w:customStyle="1" w:styleId="0AB9DF2AA39F4DC3B0BFA60277F1970C">
    <w:name w:val="0AB9DF2AA39F4DC3B0BFA60277F1970C"/>
  </w:style>
  <w:style w:type="paragraph" w:customStyle="1" w:styleId="32BC9796086244868E86695A114CF4F1">
    <w:name w:val="32BC9796086244868E86695A114CF4F1"/>
  </w:style>
  <w:style w:type="paragraph" w:customStyle="1" w:styleId="4E44C7C8AFA74A6EA445A7AA1EEE91D0">
    <w:name w:val="4E44C7C8AFA74A6EA445A7AA1EEE91D0"/>
  </w:style>
  <w:style w:type="paragraph" w:customStyle="1" w:styleId="322A60DE41644374B49E5E7C6B9CDDA4">
    <w:name w:val="322A60DE41644374B49E5E7C6B9CDDA4"/>
  </w:style>
  <w:style w:type="paragraph" w:customStyle="1" w:styleId="971058CE2BD14540966051E74A33A89F">
    <w:name w:val="971058CE2BD14540966051E74A33A89F"/>
  </w:style>
  <w:style w:type="paragraph" w:customStyle="1" w:styleId="AA27899FCF5B45C79BBCA20F331482FE">
    <w:name w:val="AA27899FCF5B45C79BBCA20F331482FE"/>
  </w:style>
  <w:style w:type="paragraph" w:customStyle="1" w:styleId="C428090D50BF4B828C69700FDAA83B19">
    <w:name w:val="C428090D50BF4B828C69700FDAA83B19"/>
  </w:style>
  <w:style w:type="paragraph" w:customStyle="1" w:styleId="E3D1DDBDAA6C445D898864B42AE5176C">
    <w:name w:val="E3D1DDBDAA6C445D898864B42AE5176C"/>
  </w:style>
  <w:style w:type="paragraph" w:customStyle="1" w:styleId="6131A6FD27C448E9852FEE6FAD8EBC29">
    <w:name w:val="6131A6FD27C448E9852FEE6FAD8EBC29"/>
  </w:style>
  <w:style w:type="paragraph" w:customStyle="1" w:styleId="0FE8CBF6084F4E0B8C5BE419C8567F06">
    <w:name w:val="0FE8CBF6084F4E0B8C5BE419C8567F06"/>
  </w:style>
  <w:style w:type="paragraph" w:customStyle="1" w:styleId="0F761F6948CB4241BF86C7E957B9F082">
    <w:name w:val="0F761F6948CB4241BF86C7E957B9F082"/>
  </w:style>
  <w:style w:type="paragraph" w:customStyle="1" w:styleId="5BF517C8AFC34C14BE5C5F60018CB9E5">
    <w:name w:val="5BF517C8AFC34C14BE5C5F60018CB9E5"/>
  </w:style>
  <w:style w:type="paragraph" w:customStyle="1" w:styleId="EAE8767D2BF04797A5614BB9FDD24B48">
    <w:name w:val="EAE8767D2BF04797A5614BB9FDD24B48"/>
  </w:style>
  <w:style w:type="paragraph" w:customStyle="1" w:styleId="AC485C25ABF14F1C9F41C636125E5A05">
    <w:name w:val="AC485C25ABF14F1C9F41C636125E5A05"/>
  </w:style>
  <w:style w:type="paragraph" w:customStyle="1" w:styleId="078B6EDBFF5F4566899B4D5E363DF258">
    <w:name w:val="078B6EDBFF5F4566899B4D5E363DF258"/>
  </w:style>
  <w:style w:type="paragraph" w:customStyle="1" w:styleId="5828629E6AB646238F883D9D56CB73FE">
    <w:name w:val="5828629E6AB646238F883D9D56CB73FE"/>
  </w:style>
  <w:style w:type="paragraph" w:customStyle="1" w:styleId="D2144B70C90347499BFC8038BB8FC452">
    <w:name w:val="D2144B70C90347499BFC8038BB8FC452"/>
  </w:style>
  <w:style w:type="paragraph" w:customStyle="1" w:styleId="0BCE2A4B9F7446D5A8AECEE941A9965A">
    <w:name w:val="0BCE2A4B9F7446D5A8AECEE941A9965A"/>
  </w:style>
  <w:style w:type="paragraph" w:customStyle="1" w:styleId="ADB941233C66476A9AFBA29F473428B3">
    <w:name w:val="ADB941233C66476A9AFBA29F473428B3"/>
  </w:style>
  <w:style w:type="paragraph" w:customStyle="1" w:styleId="9BDEC3C6F697424AB1F6C90FC9A467AA">
    <w:name w:val="9BDEC3C6F697424AB1F6C90FC9A467AA"/>
  </w:style>
  <w:style w:type="paragraph" w:customStyle="1" w:styleId="18B565CCB1304AB9AAFDF6373450A3A7">
    <w:name w:val="18B565CCB1304AB9AAFDF6373450A3A7"/>
  </w:style>
  <w:style w:type="paragraph" w:customStyle="1" w:styleId="F0DEB18428894D4AA8B0E4CC23BE37A6">
    <w:name w:val="F0DEB18428894D4AA8B0E4CC23BE37A6"/>
  </w:style>
  <w:style w:type="paragraph" w:customStyle="1" w:styleId="387751B12E1F47F4A71E82A2F1230B4D">
    <w:name w:val="387751B12E1F47F4A71E82A2F1230B4D"/>
  </w:style>
  <w:style w:type="paragraph" w:customStyle="1" w:styleId="D539F90A251D49868958F533FF72FE62">
    <w:name w:val="D539F90A251D49868958F533FF72FE62"/>
  </w:style>
  <w:style w:type="paragraph" w:customStyle="1" w:styleId="57F09E8F7AD94152AFD588F81D69C29B">
    <w:name w:val="57F09E8F7AD94152AFD588F81D69C29B"/>
  </w:style>
  <w:style w:type="paragraph" w:customStyle="1" w:styleId="71BDA2E8DDD84C119CB3E83E1C9D030A">
    <w:name w:val="71BDA2E8DDD84C119CB3E83E1C9D030A"/>
  </w:style>
  <w:style w:type="paragraph" w:customStyle="1" w:styleId="EE084EB28F2D44DA889918A00A2A3A8F">
    <w:name w:val="EE084EB28F2D44DA889918A00A2A3A8F"/>
  </w:style>
  <w:style w:type="paragraph" w:customStyle="1" w:styleId="A587BB637542474888FCFEFD9589E6B1">
    <w:name w:val="A587BB637542474888FCFEFD9589E6B1"/>
  </w:style>
  <w:style w:type="paragraph" w:customStyle="1" w:styleId="5521BAA07C0F4DCFAA51DF3820505775">
    <w:name w:val="5521BAA07C0F4DCFAA51DF3820505775"/>
  </w:style>
  <w:style w:type="paragraph" w:customStyle="1" w:styleId="0EAE771EA4654EDC88C36B3FDE879742">
    <w:name w:val="0EAE771EA4654EDC88C36B3FDE879742"/>
  </w:style>
  <w:style w:type="paragraph" w:customStyle="1" w:styleId="361197B0BCF64FE49DBE0F83DACBAAA2">
    <w:name w:val="361197B0BCF64FE49DBE0F83DACBAAA2"/>
  </w:style>
  <w:style w:type="paragraph" w:customStyle="1" w:styleId="13137D3F254449F3901A48F65441EED5">
    <w:name w:val="13137D3F254449F3901A48F65441EED5"/>
  </w:style>
  <w:style w:type="paragraph" w:customStyle="1" w:styleId="14E72E53C73F4332B5E27A2CA643E8E2">
    <w:name w:val="14E72E53C73F4332B5E27A2CA643E8E2"/>
  </w:style>
  <w:style w:type="paragraph" w:customStyle="1" w:styleId="583B39AFA5DB42B7974AFABFD975C9EB">
    <w:name w:val="583B39AFA5DB42B7974AFABFD975C9EB"/>
  </w:style>
  <w:style w:type="paragraph" w:customStyle="1" w:styleId="DB149538FE0D477586C664041AE77C3B">
    <w:name w:val="DB149538FE0D477586C664041AE77C3B"/>
  </w:style>
  <w:style w:type="paragraph" w:customStyle="1" w:styleId="2C5D0C80E1B24FAF8302726353161B02">
    <w:name w:val="2C5D0C80E1B24FAF8302726353161B02"/>
  </w:style>
  <w:style w:type="paragraph" w:customStyle="1" w:styleId="C00449822F8140878890D1D3B5E6A4B3">
    <w:name w:val="C00449822F8140878890D1D3B5E6A4B3"/>
  </w:style>
  <w:style w:type="paragraph" w:customStyle="1" w:styleId="3CC49AE94A4640DA95202610F163920F">
    <w:name w:val="3CC49AE94A4640DA95202610F163920F"/>
  </w:style>
  <w:style w:type="paragraph" w:customStyle="1" w:styleId="7721E7A4E7544C27A085386F4C98FB42">
    <w:name w:val="7721E7A4E7544C27A085386F4C98FB42"/>
  </w:style>
  <w:style w:type="paragraph" w:customStyle="1" w:styleId="B67DF560075B4769B75E3F5050B61590">
    <w:name w:val="B67DF560075B4769B75E3F5050B61590"/>
  </w:style>
  <w:style w:type="paragraph" w:customStyle="1" w:styleId="47846D9C7E774FA3B68293B9561FF1B1">
    <w:name w:val="47846D9C7E774FA3B68293B9561FF1B1"/>
  </w:style>
  <w:style w:type="paragraph" w:customStyle="1" w:styleId="507AE1BDF0C14592ABA4EEF571F6747E">
    <w:name w:val="507AE1BDF0C14592ABA4EEF571F6747E"/>
  </w:style>
  <w:style w:type="paragraph" w:customStyle="1" w:styleId="113BF7420A1147A89F80476B16AAB5C8">
    <w:name w:val="113BF7420A1147A89F80476B16AAB5C8"/>
  </w:style>
  <w:style w:type="paragraph" w:customStyle="1" w:styleId="C71770534BDF49DAAEF543611C186C30">
    <w:name w:val="C71770534BDF49DAAEF543611C186C30"/>
  </w:style>
  <w:style w:type="paragraph" w:customStyle="1" w:styleId="C0290954B68E4D7F9868083397B31353">
    <w:name w:val="C0290954B68E4D7F9868083397B31353"/>
  </w:style>
  <w:style w:type="paragraph" w:customStyle="1" w:styleId="2CEF92BA3F004A26998B971F75535DA6">
    <w:name w:val="2CEF92BA3F004A26998B971F75535DA6"/>
  </w:style>
  <w:style w:type="paragraph" w:customStyle="1" w:styleId="3369DF851D2446F2B783F137CDE88361">
    <w:name w:val="3369DF851D2446F2B783F137CDE88361"/>
  </w:style>
  <w:style w:type="paragraph" w:customStyle="1" w:styleId="4A6E47328DBA4FF38A2DBA18D97B1A16">
    <w:name w:val="4A6E47328DBA4FF38A2DBA18D97B1A16"/>
  </w:style>
  <w:style w:type="paragraph" w:customStyle="1" w:styleId="9C12A87459A44C599BDD9FC8D4970E89">
    <w:name w:val="9C12A87459A44C599BDD9FC8D4970E89"/>
  </w:style>
  <w:style w:type="paragraph" w:customStyle="1" w:styleId="A931EE1F0E8E4EAF859CDADE0E14DBE4">
    <w:name w:val="A931EE1F0E8E4EAF859CDADE0E14DBE4"/>
  </w:style>
  <w:style w:type="paragraph" w:customStyle="1" w:styleId="BD8C91B839D44A3DBDC0F9539ECAF3A9">
    <w:name w:val="BD8C91B839D44A3DBDC0F9539ECAF3A9"/>
  </w:style>
  <w:style w:type="paragraph" w:customStyle="1" w:styleId="BBF7B105CFC242D28E4112AFDB302AB4">
    <w:name w:val="BBF7B105CFC242D28E4112AFDB302AB4"/>
  </w:style>
  <w:style w:type="paragraph" w:customStyle="1" w:styleId="35654FE54F574DA4A073AA5D10709B76">
    <w:name w:val="35654FE54F574DA4A073AA5D10709B76"/>
  </w:style>
  <w:style w:type="paragraph" w:customStyle="1" w:styleId="F48F1CB5B9A947588DB54642DDBEF090">
    <w:name w:val="F48F1CB5B9A947588DB54642DDBEF090"/>
  </w:style>
  <w:style w:type="paragraph" w:customStyle="1" w:styleId="5D2D66BDC2DA49CDA4ED4099EC64CD45">
    <w:name w:val="5D2D66BDC2DA49CDA4ED4099EC64CD45"/>
  </w:style>
  <w:style w:type="paragraph" w:customStyle="1" w:styleId="94354F6F93294E3F88C7E925856CB7B7">
    <w:name w:val="94354F6F93294E3F88C7E925856CB7B7"/>
  </w:style>
  <w:style w:type="paragraph" w:customStyle="1" w:styleId="98B5F450A90D47F688D7BFDCCD9AD7DC">
    <w:name w:val="98B5F450A90D47F688D7BFDCCD9AD7DC"/>
  </w:style>
  <w:style w:type="paragraph" w:customStyle="1" w:styleId="648852C7CBEE4321A2620F26EB120F99">
    <w:name w:val="648852C7CBEE4321A2620F26EB120F99"/>
  </w:style>
  <w:style w:type="paragraph" w:customStyle="1" w:styleId="4EBFCDE1E7884673BCCECBB97C55CCB5">
    <w:name w:val="4EBFCDE1E7884673BCCECBB97C55CCB5"/>
  </w:style>
  <w:style w:type="paragraph" w:customStyle="1" w:styleId="FBB2D737CCC34059935CA441EA719B24">
    <w:name w:val="FBB2D737CCC34059935CA441EA719B24"/>
  </w:style>
  <w:style w:type="paragraph" w:customStyle="1" w:styleId="76644420ECC8496EB9981101B65DD546">
    <w:name w:val="76644420ECC8496EB9981101B65DD546"/>
  </w:style>
  <w:style w:type="paragraph" w:customStyle="1" w:styleId="846A3D88D590499BBFF484238C065A6F">
    <w:name w:val="846A3D88D590499BBFF484238C065A6F"/>
  </w:style>
  <w:style w:type="paragraph" w:customStyle="1" w:styleId="8F8E387FB96F4DAA971A98E52E6932EE">
    <w:name w:val="8F8E387FB96F4DAA971A98E52E6932EE"/>
  </w:style>
  <w:style w:type="paragraph" w:customStyle="1" w:styleId="9807907513614A1487BF76C0778DFCFA">
    <w:name w:val="9807907513614A1487BF76C0778DFCFA"/>
  </w:style>
  <w:style w:type="paragraph" w:customStyle="1" w:styleId="479EDB822357454897D0569606124572">
    <w:name w:val="479EDB822357454897D0569606124572"/>
  </w:style>
  <w:style w:type="paragraph" w:customStyle="1" w:styleId="E0AECCEFA4554EDA99975CAABE91445D">
    <w:name w:val="E0AECCEFA4554EDA99975CAABE91445D"/>
  </w:style>
  <w:style w:type="paragraph" w:customStyle="1" w:styleId="1CEF2027274549D1BADCD33CD1A5758D">
    <w:name w:val="1CEF2027274549D1BADCD33CD1A5758D"/>
  </w:style>
  <w:style w:type="paragraph" w:customStyle="1" w:styleId="95EE4097A43146B29BA4B431ABE8A6E9">
    <w:name w:val="95EE4097A43146B29BA4B431ABE8A6E9"/>
  </w:style>
  <w:style w:type="paragraph" w:customStyle="1" w:styleId="295D251482824C6C80CCFD2EA3927E1F">
    <w:name w:val="295D251482824C6C80CCFD2EA3927E1F"/>
  </w:style>
  <w:style w:type="paragraph" w:customStyle="1" w:styleId="FFDE60AADD5A43878D4095D49E7A2B64">
    <w:name w:val="FFDE60AADD5A43878D4095D49E7A2B64"/>
  </w:style>
  <w:style w:type="paragraph" w:customStyle="1" w:styleId="C01B152E84024249B40CC83C3214928F">
    <w:name w:val="C01B152E84024249B40CC83C3214928F"/>
  </w:style>
  <w:style w:type="paragraph" w:customStyle="1" w:styleId="B0E8565BEE2A4F658B3CE1E07C1019FB">
    <w:name w:val="B0E8565BEE2A4F658B3CE1E07C1019FB"/>
  </w:style>
  <w:style w:type="paragraph" w:customStyle="1" w:styleId="F53BF6D50F0541C4A7E1F19374EE9670">
    <w:name w:val="F53BF6D50F0541C4A7E1F19374EE9670"/>
  </w:style>
  <w:style w:type="paragraph" w:customStyle="1" w:styleId="C74F7C37ACE44644BC923965D403FC8D">
    <w:name w:val="C74F7C37ACE44644BC923965D403FC8D"/>
  </w:style>
  <w:style w:type="paragraph" w:customStyle="1" w:styleId="AE8F519C4AFB45E4B533140CED808D6A">
    <w:name w:val="AE8F519C4AFB45E4B533140CED808D6A"/>
  </w:style>
  <w:style w:type="paragraph" w:customStyle="1" w:styleId="F7474B37B9B54FA18111F28629C4E225">
    <w:name w:val="F7474B37B9B54FA18111F28629C4E225"/>
  </w:style>
  <w:style w:type="paragraph" w:customStyle="1" w:styleId="0F0A2C7C0C8F41E6AD42657A0452EC35">
    <w:name w:val="0F0A2C7C0C8F41E6AD42657A0452EC35"/>
  </w:style>
  <w:style w:type="paragraph" w:customStyle="1" w:styleId="332FD6B520A146A68B77BE2D67954AE2">
    <w:name w:val="332FD6B520A146A68B77BE2D67954AE2"/>
  </w:style>
  <w:style w:type="paragraph" w:customStyle="1" w:styleId="BC6A4791AD214268BD4F92B569CA27BB">
    <w:name w:val="BC6A4791AD214268BD4F92B569CA27BB"/>
  </w:style>
  <w:style w:type="paragraph" w:customStyle="1" w:styleId="37FB3AAC4BA34620BF795F488A6260C7">
    <w:name w:val="37FB3AAC4BA34620BF795F488A6260C7"/>
  </w:style>
  <w:style w:type="paragraph" w:customStyle="1" w:styleId="698D0D83A11A43A8A8C357268FACCE54">
    <w:name w:val="698D0D83A11A43A8A8C357268FACCE54"/>
  </w:style>
  <w:style w:type="paragraph" w:customStyle="1" w:styleId="9213C0B118374988AEC8AB317523E3AD">
    <w:name w:val="9213C0B118374988AEC8AB317523E3AD"/>
  </w:style>
  <w:style w:type="paragraph" w:customStyle="1" w:styleId="757EBA68544B4895BD3E6FA463AA1074">
    <w:name w:val="757EBA68544B4895BD3E6FA463AA1074"/>
  </w:style>
  <w:style w:type="paragraph" w:customStyle="1" w:styleId="D5CCA403996542B193897BA3164F9A0C">
    <w:name w:val="D5CCA403996542B193897BA3164F9A0C"/>
  </w:style>
  <w:style w:type="paragraph" w:customStyle="1" w:styleId="D31CC22F127740C0A792DABE76EFFB20">
    <w:name w:val="D31CC22F127740C0A792DABE76EFFB20"/>
  </w:style>
  <w:style w:type="paragraph" w:customStyle="1" w:styleId="30E979E7BF5B4D6DB41824CA29F7A044">
    <w:name w:val="30E979E7BF5B4D6DB41824CA29F7A044"/>
  </w:style>
  <w:style w:type="paragraph" w:customStyle="1" w:styleId="A1AA8BC9D3AD45068BC9F99C925ED545">
    <w:name w:val="A1AA8BC9D3AD45068BC9F99C925ED545"/>
  </w:style>
  <w:style w:type="paragraph" w:customStyle="1" w:styleId="D0ADA34867244B2282C48C4FE1C6A711">
    <w:name w:val="D0ADA34867244B2282C48C4FE1C6A711"/>
  </w:style>
  <w:style w:type="paragraph" w:customStyle="1" w:styleId="6278B8CF5379453DA42B74C27672673A">
    <w:name w:val="6278B8CF5379453DA42B74C27672673A"/>
  </w:style>
  <w:style w:type="paragraph" w:customStyle="1" w:styleId="159378C16F174C26950912C3B2A1738F">
    <w:name w:val="159378C16F174C26950912C3B2A1738F"/>
  </w:style>
  <w:style w:type="paragraph" w:customStyle="1" w:styleId="D5D4380E3456429B8D90A16DBA227FF7">
    <w:name w:val="D5D4380E3456429B8D90A16DBA227FF7"/>
  </w:style>
  <w:style w:type="paragraph" w:customStyle="1" w:styleId="4F2993FC8B3F499E893854B5D79D9464">
    <w:name w:val="4F2993FC8B3F499E893854B5D79D9464"/>
  </w:style>
  <w:style w:type="paragraph" w:customStyle="1" w:styleId="CA0C8472E0B641C5AE38C462467F0CA2">
    <w:name w:val="CA0C8472E0B641C5AE38C462467F0CA2"/>
  </w:style>
  <w:style w:type="paragraph" w:customStyle="1" w:styleId="28E9FAB82F084AEAA7B150A1EB0513DD">
    <w:name w:val="28E9FAB82F084AEAA7B150A1EB0513DD"/>
  </w:style>
  <w:style w:type="paragraph" w:customStyle="1" w:styleId="9A1704995188436793F84AAB92A8BFF1">
    <w:name w:val="9A1704995188436793F84AAB92A8BFF1"/>
  </w:style>
  <w:style w:type="paragraph" w:customStyle="1" w:styleId="E3E9C42431D84956B4F9D05DCA310095">
    <w:name w:val="E3E9C42431D84956B4F9D05DCA310095"/>
  </w:style>
  <w:style w:type="paragraph" w:customStyle="1" w:styleId="6FE3212CF3B044FCB4F542EC58772F31">
    <w:name w:val="6FE3212CF3B044FCB4F542EC58772F31"/>
  </w:style>
  <w:style w:type="paragraph" w:customStyle="1" w:styleId="5D8BC788142143A5A653850A897CE334">
    <w:name w:val="5D8BC788142143A5A653850A897CE334"/>
  </w:style>
  <w:style w:type="paragraph" w:customStyle="1" w:styleId="422A5D675E764A50B63B0964D364C552">
    <w:name w:val="422A5D675E764A50B63B0964D364C552"/>
  </w:style>
  <w:style w:type="paragraph" w:customStyle="1" w:styleId="84DB2FCED3054680BFCA97EB7E830DC8">
    <w:name w:val="84DB2FCED3054680BFCA97EB7E830DC8"/>
  </w:style>
  <w:style w:type="paragraph" w:customStyle="1" w:styleId="ADB1170F4B764CE6B1EA9643CD343DC9">
    <w:name w:val="ADB1170F4B764CE6B1EA9643CD343DC9"/>
  </w:style>
  <w:style w:type="paragraph" w:customStyle="1" w:styleId="44829D6EDC2740418118B2041A54688A">
    <w:name w:val="44829D6EDC2740418118B2041A54688A"/>
  </w:style>
  <w:style w:type="paragraph" w:customStyle="1" w:styleId="1444836AF5A74D8896734858911AB8E9">
    <w:name w:val="1444836AF5A74D8896734858911AB8E9"/>
  </w:style>
  <w:style w:type="paragraph" w:customStyle="1" w:styleId="7EC637CE35D340E686CFDD05914965F0">
    <w:name w:val="7EC637CE35D340E686CFDD05914965F0"/>
  </w:style>
  <w:style w:type="paragraph" w:customStyle="1" w:styleId="4DFD5877001E43C6A6674CAE621325FA">
    <w:name w:val="4DFD5877001E43C6A6674CAE621325FA"/>
  </w:style>
  <w:style w:type="paragraph" w:customStyle="1" w:styleId="75C11B086863479091EFF7C631D87ABC">
    <w:name w:val="75C11B086863479091EFF7C631D87ABC"/>
  </w:style>
  <w:style w:type="paragraph" w:customStyle="1" w:styleId="D8304845DCA243FA984E2E2003B7321B">
    <w:name w:val="D8304845DCA243FA984E2E2003B7321B"/>
  </w:style>
  <w:style w:type="paragraph" w:customStyle="1" w:styleId="82F5EBC3EBE3432C8D47410EBAAC55A1">
    <w:name w:val="82F5EBC3EBE3432C8D47410EBAAC55A1"/>
  </w:style>
  <w:style w:type="paragraph" w:customStyle="1" w:styleId="7311626480E545EDB3C955401B470B24">
    <w:name w:val="7311626480E545EDB3C955401B470B24"/>
  </w:style>
  <w:style w:type="paragraph" w:customStyle="1" w:styleId="16C7FA68E26741F4B8363B4446179DC2">
    <w:name w:val="16C7FA68E26741F4B8363B4446179DC2"/>
  </w:style>
  <w:style w:type="paragraph" w:customStyle="1" w:styleId="E1B876174203414CA030DBC0A5797A16">
    <w:name w:val="E1B876174203414CA030DBC0A5797A16"/>
  </w:style>
  <w:style w:type="paragraph" w:customStyle="1" w:styleId="8B87EDF7ADB54ED7948520E7C41AC6FD">
    <w:name w:val="8B87EDF7ADB54ED7948520E7C41AC6FD"/>
  </w:style>
  <w:style w:type="paragraph" w:customStyle="1" w:styleId="77538ED03892404DBE4FC19B45DF0F8E">
    <w:name w:val="77538ED03892404DBE4FC19B45DF0F8E"/>
  </w:style>
  <w:style w:type="paragraph" w:customStyle="1" w:styleId="73A473E1F37542559BBC953B4E596A73">
    <w:name w:val="73A473E1F37542559BBC953B4E596A73"/>
  </w:style>
  <w:style w:type="paragraph" w:customStyle="1" w:styleId="504E682CC0574E05AA03EFFA80C51FBA">
    <w:name w:val="504E682CC0574E05AA03EFFA80C51FBA"/>
  </w:style>
  <w:style w:type="paragraph" w:customStyle="1" w:styleId="EAD61A9126014618B1693D46C60C2497">
    <w:name w:val="EAD61A9126014618B1693D46C60C2497"/>
  </w:style>
  <w:style w:type="paragraph" w:customStyle="1" w:styleId="E063465B4730429FA328900A2B4F7C0B">
    <w:name w:val="E063465B4730429FA328900A2B4F7C0B"/>
  </w:style>
  <w:style w:type="paragraph" w:customStyle="1" w:styleId="39BE510898F746A98B7BE1DA203D8DB1">
    <w:name w:val="39BE510898F746A98B7BE1DA203D8DB1"/>
  </w:style>
  <w:style w:type="paragraph" w:customStyle="1" w:styleId="A6D3DC53C6D74270A3710EAC85008081">
    <w:name w:val="A6D3DC53C6D74270A3710EAC85008081"/>
  </w:style>
  <w:style w:type="paragraph" w:customStyle="1" w:styleId="BE48AAF87E2F440C967D1ECB36BB11DE">
    <w:name w:val="BE48AAF87E2F440C967D1ECB36BB11DE"/>
  </w:style>
  <w:style w:type="paragraph" w:customStyle="1" w:styleId="B00478AE8AB94682B28BFE7B4E6CFA79">
    <w:name w:val="B00478AE8AB94682B28BFE7B4E6CFA79"/>
  </w:style>
  <w:style w:type="paragraph" w:customStyle="1" w:styleId="3B6D05F26D834009BC98E27C893FB45D">
    <w:name w:val="3B6D05F26D834009BC98E27C893FB45D"/>
  </w:style>
  <w:style w:type="paragraph" w:customStyle="1" w:styleId="E4F889FDA36E4305887A5D28B4327919">
    <w:name w:val="E4F889FDA36E4305887A5D28B4327919"/>
  </w:style>
  <w:style w:type="paragraph" w:customStyle="1" w:styleId="7F9AA95D63534E6D896E2DFA4B3C80F1">
    <w:name w:val="7F9AA95D63534E6D896E2DFA4B3C80F1"/>
  </w:style>
  <w:style w:type="paragraph" w:customStyle="1" w:styleId="DC88568A4C1A43FA901CF9D353079951">
    <w:name w:val="DC88568A4C1A43FA901CF9D353079951"/>
  </w:style>
  <w:style w:type="paragraph" w:customStyle="1" w:styleId="F932E2A8BA564965BB515845BB979089">
    <w:name w:val="F932E2A8BA564965BB515845BB979089"/>
  </w:style>
  <w:style w:type="paragraph" w:customStyle="1" w:styleId="E115B8AE12FC49DDAE0D9F9470EFB26B">
    <w:name w:val="E115B8AE12FC49DDAE0D9F9470EFB26B"/>
  </w:style>
  <w:style w:type="paragraph" w:customStyle="1" w:styleId="AAB834DBB68B424D8DA036169A20ADF2">
    <w:name w:val="AAB834DBB68B424D8DA036169A20ADF2"/>
  </w:style>
  <w:style w:type="paragraph" w:customStyle="1" w:styleId="CFB0DE6761544D8FAA28DE1D48FC0CEE">
    <w:name w:val="CFB0DE6761544D8FAA28DE1D48FC0CEE"/>
  </w:style>
  <w:style w:type="paragraph" w:customStyle="1" w:styleId="4DD1AA98EFB84F299E785D6CB0BA3739">
    <w:name w:val="4DD1AA98EFB84F299E785D6CB0BA3739"/>
  </w:style>
  <w:style w:type="paragraph" w:customStyle="1" w:styleId="D5D65ED13FAE4330BD0CB5644EC3234D">
    <w:name w:val="D5D65ED13FAE4330BD0CB5644EC3234D"/>
  </w:style>
  <w:style w:type="paragraph" w:customStyle="1" w:styleId="624C7EA5B5CB414BB823C2388D373E36">
    <w:name w:val="624C7EA5B5CB414BB823C2388D373E36"/>
  </w:style>
  <w:style w:type="paragraph" w:customStyle="1" w:styleId="6CF71A48ADE7403EA257D62CFE055E4B">
    <w:name w:val="6CF71A48ADE7403EA257D62CFE055E4B"/>
  </w:style>
  <w:style w:type="paragraph" w:customStyle="1" w:styleId="048176BA985E418BA9E683AD79CB0639">
    <w:name w:val="048176BA985E418BA9E683AD79CB0639"/>
    <w:rsid w:val="00AE593A"/>
  </w:style>
  <w:style w:type="paragraph" w:customStyle="1" w:styleId="54DAE9C4AF3D461DA8780CA548CEF32D">
    <w:name w:val="54DAE9C4AF3D461DA8780CA548CEF32D"/>
    <w:rsid w:val="00AE593A"/>
  </w:style>
  <w:style w:type="paragraph" w:customStyle="1" w:styleId="3EFBB439FB3E4473864058B2E3EFC1C6">
    <w:name w:val="3EFBB439FB3E4473864058B2E3EFC1C6"/>
    <w:rsid w:val="00AE59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5A451-D620-45E3-8A95-3AA89D51373E}">
  <ds:schemaRefs>
    <ds:schemaRef ds:uri="http://schemas.microsoft.com/sharepoint/v3/contenttype/forms"/>
  </ds:schemaRefs>
</ds:datastoreItem>
</file>

<file path=customXml/itemProps2.xml><?xml version="1.0" encoding="utf-8"?>
<ds:datastoreItem xmlns:ds="http://schemas.openxmlformats.org/officeDocument/2006/customXml" ds:itemID="{6085782C-80A3-4631-8B23-449B6BFEB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F9A196-CAFF-4056-A692-209B0BE006B5}">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C0C00F7F-F8FC-453B-88F2-92C418B67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Professional services business plan.dotx</Template>
  <TotalTime>0</TotalTime>
  <Pages>8</Pages>
  <Words>360</Words>
  <Characters>2323</Characters>
  <Application>Microsoft Office Word</Application>
  <DocSecurity>0</DocSecurity>
  <Lines>77</Lines>
  <Paragraphs>62</Paragraphs>
  <ScaleCrop>false</ScaleCrop>
  <HeadingPairs>
    <vt:vector size="2" baseType="variant">
      <vt:variant>
        <vt:lpstr>Title</vt:lpstr>
      </vt:variant>
      <vt:variant>
        <vt:i4>1</vt:i4>
      </vt:variant>
    </vt:vector>
  </HeadingPairs>
  <TitlesOfParts>
    <vt:vector size="1" baseType="lpstr">
      <vt:lpstr>Business Plan</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dc:title>
  <dc:subject/>
  <dc:creator/>
  <cp:keywords/>
  <dc:description/>
  <cp:lastModifiedBy/>
  <cp:revision>1</cp:revision>
  <dcterms:created xsi:type="dcterms:W3CDTF">2020-04-06T23:24:00Z</dcterms:created>
  <dcterms:modified xsi:type="dcterms:W3CDTF">2020-04-11T17:52:00Z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